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77E0" w14:textId="13ECBC22" w:rsidR="009B2E1A" w:rsidRPr="006D0980" w:rsidRDefault="009B2E1A" w:rsidP="009B2E1A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980">
        <w:rPr>
          <w:rFonts w:ascii="Arial" w:hAnsi="Arial" w:cs="Arial"/>
          <w:b/>
          <w:sz w:val="28"/>
          <w:szCs w:val="28"/>
        </w:rPr>
        <w:t>Žádost o proplacení výdajů spojených s výkonem pěstounské péče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5670"/>
      </w:tblGrid>
      <w:tr w:rsidR="009B2E1A" w14:paraId="0180FF44" w14:textId="77777777" w:rsidTr="00552E57">
        <w:tc>
          <w:tcPr>
            <w:tcW w:w="4112" w:type="dxa"/>
          </w:tcPr>
          <w:p w14:paraId="6EE6894A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Jméno a příjmení žadatele (pěstouna):</w:t>
            </w:r>
          </w:p>
        </w:tc>
        <w:tc>
          <w:tcPr>
            <w:tcW w:w="5670" w:type="dxa"/>
          </w:tcPr>
          <w:p w14:paraId="1D2DCF93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9B2E1A" w14:paraId="31256380" w14:textId="77777777" w:rsidTr="00552E57">
        <w:tc>
          <w:tcPr>
            <w:tcW w:w="4112" w:type="dxa"/>
          </w:tcPr>
          <w:p w14:paraId="4CCD8468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Jméno a příjmení svěřeného dítěte:</w:t>
            </w:r>
          </w:p>
        </w:tc>
        <w:tc>
          <w:tcPr>
            <w:tcW w:w="5670" w:type="dxa"/>
          </w:tcPr>
          <w:p w14:paraId="035D662C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9B2E1A" w14:paraId="78002613" w14:textId="77777777" w:rsidTr="00552E57">
        <w:tc>
          <w:tcPr>
            <w:tcW w:w="4112" w:type="dxa"/>
          </w:tcPr>
          <w:p w14:paraId="02670437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2A79A6"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5670" w:type="dxa"/>
          </w:tcPr>
          <w:p w14:paraId="451955DF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9B2E1A" w14:paraId="7EC435E5" w14:textId="77777777" w:rsidTr="00552E57">
        <w:trPr>
          <w:trHeight w:val="300"/>
        </w:trPr>
        <w:tc>
          <w:tcPr>
            <w:tcW w:w="4112" w:type="dxa"/>
          </w:tcPr>
          <w:p w14:paraId="38C1A47C" w14:textId="77777777" w:rsidR="009B2E1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2A79A6">
              <w:rPr>
                <w:rFonts w:ascii="Arial" w:hAnsi="Arial" w:cs="Arial"/>
                <w:sz w:val="22"/>
                <w:szCs w:val="22"/>
              </w:rPr>
              <w:t>E-mail a telefon:</w:t>
            </w:r>
          </w:p>
        </w:tc>
        <w:tc>
          <w:tcPr>
            <w:tcW w:w="5670" w:type="dxa"/>
          </w:tcPr>
          <w:p w14:paraId="77CFED01" w14:textId="77777777" w:rsidR="009B2E1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2A79A6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9B2E1A" w14:paraId="054A0AEE" w14:textId="77777777" w:rsidTr="00552E57">
        <w:tc>
          <w:tcPr>
            <w:tcW w:w="4112" w:type="dxa"/>
          </w:tcPr>
          <w:p w14:paraId="4854A02E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5670" w:type="dxa"/>
          </w:tcPr>
          <w:p w14:paraId="7191E6A4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</w:tbl>
    <w:p w14:paraId="04920EED" w14:textId="77777777" w:rsidR="009B2E1A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5351FE" w14:textId="77777777" w:rsidR="009B2E1A" w:rsidRPr="00D97F12" w:rsidRDefault="009B2E1A" w:rsidP="009B2E1A">
      <w:pPr>
        <w:spacing w:line="276" w:lineRule="auto"/>
        <w:rPr>
          <w:rFonts w:ascii="Arial" w:hAnsi="Arial" w:cs="Arial"/>
          <w:sz w:val="22"/>
          <w:szCs w:val="22"/>
        </w:rPr>
      </w:pPr>
      <w:r w:rsidRPr="715829F0">
        <w:rPr>
          <w:rFonts w:ascii="Arial" w:hAnsi="Arial" w:cs="Arial"/>
          <w:sz w:val="22"/>
          <w:szCs w:val="22"/>
        </w:rPr>
        <w:t xml:space="preserve">Na základě dohody o výkonu pěstounské péče žádám tímto o proplacení výdajů za: </w:t>
      </w:r>
    </w:p>
    <w:p w14:paraId="017D6A73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3AA463B6">
        <w:rPr>
          <w:rFonts w:ascii="Arial" w:hAnsi="Arial" w:cs="Arial"/>
        </w:rPr>
        <w:t xml:space="preserve">osobní péči o svěřené dítě/děti </w:t>
      </w:r>
    </w:p>
    <w:p w14:paraId="436963EA" w14:textId="77777777" w:rsidR="009B2E1A" w:rsidRDefault="009B2E1A" w:rsidP="009B2E1A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D97F12">
        <w:rPr>
          <w:rFonts w:ascii="Arial" w:hAnsi="Arial" w:cs="Arial"/>
        </w:rPr>
        <w:t>celodenní péči o svěřené dítě/děti</w:t>
      </w:r>
    </w:p>
    <w:p w14:paraId="3D2AF34F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8E2A5A">
        <w:rPr>
          <w:rFonts w:ascii="Arial" w:hAnsi="Arial" w:cs="Arial"/>
        </w:rPr>
        <w:t>odborné poradenství související se svěřením dítěte do pěstounské péče</w:t>
      </w:r>
    </w:p>
    <w:p w14:paraId="33C4E0D6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</w:pPr>
      <w:r>
        <w:rPr>
          <w:rFonts w:ascii="Arial" w:hAnsi="Arial" w:cs="Arial"/>
        </w:rPr>
        <w:t>psychologickou, terapeutickou nebo jinou odbornou</w:t>
      </w:r>
      <w:r w:rsidRPr="00D97F12">
        <w:rPr>
          <w:rFonts w:ascii="Arial" w:hAnsi="Arial" w:cs="Arial"/>
        </w:rPr>
        <w:t xml:space="preserve"> pomoc</w:t>
      </w:r>
    </w:p>
    <w:p w14:paraId="22F241FE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97F12">
        <w:rPr>
          <w:rFonts w:ascii="Arial" w:hAnsi="Arial" w:cs="Arial"/>
        </w:rPr>
        <w:t xml:space="preserve">vzdělávání </w:t>
      </w:r>
    </w:p>
    <w:p w14:paraId="42DA755B" w14:textId="77777777" w:rsidR="009B2E1A" w:rsidRPr="00AD29A1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AD29A1">
        <w:rPr>
          <w:rFonts w:ascii="Arial" w:hAnsi="Arial" w:cs="Arial"/>
        </w:rPr>
        <w:t>ubytování při vícedenním vzdělávání - asistovaném kontaktu – předávání dítěte (</w:t>
      </w:r>
      <w:r w:rsidRPr="00AD29A1">
        <w:rPr>
          <w:rFonts w:ascii="Arial" w:hAnsi="Arial" w:cs="Arial"/>
          <w:i/>
          <w:sz w:val="18"/>
          <w:szCs w:val="16"/>
        </w:rPr>
        <w:t>vyberte)</w:t>
      </w:r>
    </w:p>
    <w:p w14:paraId="2E2FEBD2" w14:textId="77777777" w:rsidR="00480337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480337">
        <w:rPr>
          <w:rFonts w:ascii="Arial" w:hAnsi="Arial" w:cs="Arial"/>
        </w:rPr>
        <w:t xml:space="preserve">dopravu </w:t>
      </w:r>
      <w:r w:rsidR="00480337" w:rsidRPr="00480337">
        <w:rPr>
          <w:rFonts w:ascii="Arial" w:hAnsi="Arial" w:cs="Arial"/>
          <w:color w:val="E36C0A" w:themeColor="accent6" w:themeShade="BF"/>
        </w:rPr>
        <w:t>dítěte a pěstouna na tábor</w:t>
      </w:r>
    </w:p>
    <w:p w14:paraId="719C038E" w14:textId="1BAAAAAE" w:rsidR="009B2E1A" w:rsidRPr="00480337" w:rsidRDefault="009B2E1A" w:rsidP="00480337">
      <w:pPr>
        <w:pStyle w:val="Odstavecseseznamem"/>
        <w:ind w:left="284"/>
        <w:jc w:val="both"/>
        <w:rPr>
          <w:rFonts w:ascii="Arial" w:hAnsi="Arial" w:cs="Arial"/>
          <w:color w:val="E36C0A" w:themeColor="accent6" w:themeShade="BF"/>
        </w:rPr>
      </w:pPr>
      <w:r w:rsidRPr="00480337">
        <w:rPr>
          <w:rFonts w:ascii="Arial" w:hAnsi="Arial" w:cs="Arial"/>
        </w:rPr>
        <w:t xml:space="preserve">adresa počátku cesty </w:t>
      </w:r>
      <w:r w:rsidR="00480337" w:rsidRPr="00480337">
        <w:rPr>
          <w:rFonts w:ascii="Arial" w:hAnsi="Arial" w:cs="Arial"/>
          <w:color w:val="E36C0A" w:themeColor="accent6" w:themeShade="BF"/>
        </w:rPr>
        <w:t>Pavelčákova 440/12, Olomouc</w:t>
      </w:r>
      <w:r w:rsidRPr="00480337">
        <w:rPr>
          <w:rFonts w:ascii="Arial" w:hAnsi="Arial" w:cs="Arial"/>
        </w:rPr>
        <w:t>, adresa konce cesty</w:t>
      </w:r>
      <w:r w:rsidR="00480337">
        <w:rPr>
          <w:rFonts w:ascii="Arial" w:hAnsi="Arial" w:cs="Arial"/>
        </w:rPr>
        <w:t xml:space="preserve"> </w:t>
      </w:r>
      <w:r w:rsidR="00480337" w:rsidRPr="00480337">
        <w:rPr>
          <w:rFonts w:ascii="Arial" w:hAnsi="Arial" w:cs="Arial"/>
          <w:color w:val="E36C0A" w:themeColor="accent6" w:themeShade="BF"/>
        </w:rPr>
        <w:t>Šrámkova 19, Grygov</w:t>
      </w:r>
      <w:r w:rsidR="00480337">
        <w:rPr>
          <w:rFonts w:ascii="Arial" w:hAnsi="Arial" w:cs="Arial"/>
        </w:rPr>
        <w:t>,</w:t>
      </w:r>
      <w:r w:rsidRPr="00480337">
        <w:rPr>
          <w:rFonts w:ascii="Arial" w:hAnsi="Arial" w:cs="Arial"/>
        </w:rPr>
        <w:t xml:space="preserve"> počet km </w:t>
      </w:r>
      <w:r w:rsidR="00480337" w:rsidRPr="00480337">
        <w:rPr>
          <w:rFonts w:ascii="Arial" w:hAnsi="Arial" w:cs="Arial"/>
          <w:color w:val="E36C0A" w:themeColor="accent6" w:themeShade="BF"/>
        </w:rPr>
        <w:t>20</w:t>
      </w:r>
    </w:p>
    <w:p w14:paraId="0941471D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3AA463B6">
        <w:rPr>
          <w:rFonts w:ascii="Arial" w:hAnsi="Arial" w:cs="Arial"/>
        </w:rPr>
        <w:t>jiné ……………………………………………………………………………..</w:t>
      </w:r>
    </w:p>
    <w:p w14:paraId="2851E600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Komentář/poznámka/odůvodnění: …………………………………………………………………</w:t>
      </w:r>
    </w:p>
    <w:p w14:paraId="68F145E5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0B134F5E" w14:textId="77777777" w:rsidR="009B2E1A" w:rsidRPr="00844636" w:rsidRDefault="009B2E1A" w:rsidP="009B2E1A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C1F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ED86F35" w14:textId="3F0D4008" w:rsidR="009B2E1A" w:rsidRPr="00844636" w:rsidRDefault="009B2E1A" w:rsidP="009B2E1A">
      <w:pPr>
        <w:spacing w:after="240"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97F12">
        <w:rPr>
          <w:rFonts w:ascii="Arial" w:hAnsi="Arial" w:cs="Arial"/>
          <w:b/>
          <w:i/>
          <w:sz w:val="22"/>
          <w:szCs w:val="22"/>
        </w:rPr>
        <w:t xml:space="preserve">Celková částka k proplacení činí </w:t>
      </w:r>
      <w:r w:rsidR="00480337" w:rsidRPr="00480337">
        <w:rPr>
          <w:rFonts w:ascii="Arial" w:hAnsi="Arial" w:cs="Arial"/>
          <w:b/>
          <w:i/>
          <w:color w:val="E36C0A" w:themeColor="accent6" w:themeShade="BF"/>
          <w:sz w:val="22"/>
          <w:szCs w:val="22"/>
        </w:rPr>
        <w:t>1400</w:t>
      </w:r>
      <w:r w:rsidRPr="00480337">
        <w:rPr>
          <w:rFonts w:ascii="Arial" w:hAnsi="Arial" w:cs="Arial"/>
          <w:b/>
          <w:i/>
          <w:color w:val="E36C0A" w:themeColor="accent6" w:themeShade="BF"/>
          <w:sz w:val="22"/>
          <w:szCs w:val="22"/>
        </w:rPr>
        <w:t xml:space="preserve"> Kč.</w:t>
      </w:r>
      <w:r w:rsidR="00480337">
        <w:rPr>
          <w:rFonts w:ascii="Arial" w:hAnsi="Arial" w:cs="Arial"/>
          <w:b/>
          <w:i/>
          <w:color w:val="E36C0A" w:themeColor="accent6" w:themeShade="BF"/>
          <w:sz w:val="22"/>
          <w:szCs w:val="22"/>
        </w:rPr>
        <w:t xml:space="preserve"> Z ceny bude odečtena strava a příspěvek na ubytování</w:t>
      </w:r>
      <w:r w:rsidR="002438E1">
        <w:rPr>
          <w:rFonts w:ascii="Arial" w:hAnsi="Arial" w:cs="Arial"/>
          <w:b/>
          <w:i/>
          <w:color w:val="E36C0A" w:themeColor="accent6" w:themeShade="BF"/>
          <w:sz w:val="22"/>
          <w:szCs w:val="22"/>
        </w:rPr>
        <w:t>. V ceněn není započtena cena za dopravu.</w:t>
      </w:r>
    </w:p>
    <w:p w14:paraId="502F4EF2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 xml:space="preserve">Jako přílohu přikládám příslušné doklady, prokazující výdaje, které chci proplatit.    </w:t>
      </w:r>
    </w:p>
    <w:p w14:paraId="41F47C25" w14:textId="03055E7A" w:rsidR="009B2E1A" w:rsidRPr="00D97F12" w:rsidRDefault="009B2E1A" w:rsidP="009B2E1A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V …………………</w:t>
      </w:r>
      <w:r w:rsidR="002438E1">
        <w:rPr>
          <w:rFonts w:ascii="Arial" w:hAnsi="Arial" w:cs="Arial"/>
          <w:sz w:val="22"/>
          <w:szCs w:val="22"/>
        </w:rPr>
        <w:t>……..</w:t>
      </w:r>
      <w:r w:rsidRPr="00D97F12">
        <w:rPr>
          <w:rFonts w:ascii="Arial" w:hAnsi="Arial" w:cs="Arial"/>
          <w:sz w:val="22"/>
          <w:szCs w:val="22"/>
        </w:rPr>
        <w:t xml:space="preserve"> dne ……………..</w:t>
      </w:r>
    </w:p>
    <w:p w14:paraId="5B4B764D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Podpis žadatele: ………………..</w:t>
      </w:r>
    </w:p>
    <w:p w14:paraId="79064029" w14:textId="77777777" w:rsidR="009B2E1A" w:rsidRDefault="009B2E1A" w:rsidP="009B2E1A">
      <w:pPr>
        <w:pBdr>
          <w:top w:val="single" w:sz="12" w:space="1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97F12">
        <w:rPr>
          <w:rFonts w:ascii="Arial" w:hAnsi="Arial" w:cs="Arial"/>
          <w:b/>
          <w:sz w:val="22"/>
          <w:szCs w:val="22"/>
        </w:rPr>
        <w:t>Vyjádření klíčového pracovníka</w:t>
      </w:r>
    </w:p>
    <w:p w14:paraId="7FD85D13" w14:textId="77777777" w:rsidR="009B2E1A" w:rsidRPr="001C1F00" w:rsidRDefault="009B2E1A" w:rsidP="009B2E1A">
      <w:pPr>
        <w:pBdr>
          <w:top w:val="single" w:sz="12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 xml:space="preserve">Výdaje </w:t>
      </w:r>
      <w:r w:rsidRPr="00D97F12">
        <w:rPr>
          <w:rFonts w:ascii="Arial" w:hAnsi="Arial" w:cs="Arial"/>
          <w:b/>
          <w:sz w:val="22"/>
          <w:szCs w:val="22"/>
        </w:rPr>
        <w:t>jsou</w:t>
      </w:r>
      <w:r w:rsidRPr="00D97F12">
        <w:rPr>
          <w:rFonts w:ascii="Arial" w:hAnsi="Arial" w:cs="Arial"/>
          <w:sz w:val="22"/>
          <w:szCs w:val="22"/>
        </w:rPr>
        <w:t xml:space="preserve"> v souladu s dohodou o výkonu pěstounské péče</w:t>
      </w:r>
      <w:r>
        <w:rPr>
          <w:rFonts w:ascii="Arial" w:hAnsi="Arial" w:cs="Arial"/>
          <w:sz w:val="22"/>
          <w:szCs w:val="22"/>
        </w:rPr>
        <w:t xml:space="preserve">, s IPOD, se vzdělávacím plánem a s potřebami a </w:t>
      </w:r>
      <w:r w:rsidRPr="00D97F12">
        <w:rPr>
          <w:rFonts w:ascii="Arial" w:hAnsi="Arial" w:cs="Arial"/>
          <w:sz w:val="22"/>
          <w:szCs w:val="22"/>
        </w:rPr>
        <w:t xml:space="preserve">zájmy svěřených dětí a osoby pečující. </w:t>
      </w:r>
      <w:r w:rsidRPr="00D97F12">
        <w:rPr>
          <w:rFonts w:ascii="Arial" w:hAnsi="Arial" w:cs="Arial"/>
          <w:b/>
          <w:sz w:val="22"/>
          <w:szCs w:val="22"/>
        </w:rPr>
        <w:t>Doporučuj</w:t>
      </w:r>
      <w:r>
        <w:rPr>
          <w:rFonts w:ascii="Arial" w:hAnsi="Arial" w:cs="Arial"/>
          <w:b/>
          <w:sz w:val="22"/>
          <w:szCs w:val="22"/>
        </w:rPr>
        <w:t>i</w:t>
      </w:r>
      <w:r w:rsidRPr="00D97F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zcela/zčásti </w:t>
      </w:r>
      <w:r w:rsidRPr="00D97F12">
        <w:rPr>
          <w:rFonts w:ascii="Arial" w:hAnsi="Arial" w:cs="Arial"/>
          <w:sz w:val="22"/>
          <w:szCs w:val="22"/>
        </w:rPr>
        <w:t>vyhovět žádosti osoby pečující.</w:t>
      </w:r>
    </w:p>
    <w:p w14:paraId="2A77AF98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b/>
          <w:sz w:val="22"/>
          <w:szCs w:val="22"/>
        </w:rPr>
        <w:t xml:space="preserve">Komentář: </w:t>
      </w: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</w:t>
      </w:r>
    </w:p>
    <w:p w14:paraId="4C982047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031B1744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41584C84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737C425D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010AD589" w14:textId="77777777" w:rsidR="009B2E1A" w:rsidRPr="00D97F12" w:rsidRDefault="009B2E1A" w:rsidP="009B2E1A">
      <w:pPr>
        <w:rPr>
          <w:rFonts w:ascii="Arial" w:hAnsi="Arial" w:cs="Arial"/>
          <w:color w:val="000000"/>
          <w:sz w:val="22"/>
          <w:szCs w:val="22"/>
        </w:rPr>
      </w:pPr>
    </w:p>
    <w:p w14:paraId="17AEA40A" w14:textId="6B303E36" w:rsidR="009B2E1A" w:rsidRDefault="009B2E1A" w:rsidP="009B2E1A">
      <w:pPr>
        <w:rPr>
          <w:rFonts w:ascii="Arial" w:hAnsi="Arial" w:cs="Arial"/>
          <w:color w:val="000000"/>
          <w:sz w:val="22"/>
          <w:szCs w:val="22"/>
        </w:rPr>
      </w:pPr>
      <w:r w:rsidRPr="00D97F12">
        <w:rPr>
          <w:rFonts w:ascii="Arial" w:hAnsi="Arial" w:cs="Arial"/>
          <w:color w:val="000000"/>
          <w:sz w:val="22"/>
          <w:szCs w:val="22"/>
        </w:rPr>
        <w:t>V …………………. dne ………………..</w:t>
      </w:r>
      <w:r w:rsidRPr="00A373A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</w:t>
      </w:r>
      <w:r w:rsidRPr="00D97F12">
        <w:rPr>
          <w:rFonts w:ascii="Arial" w:hAnsi="Arial" w:cs="Arial"/>
          <w:color w:val="000000"/>
          <w:sz w:val="22"/>
          <w:szCs w:val="22"/>
        </w:rPr>
        <w:t>Klíčový pracovník rodiny</w:t>
      </w:r>
    </w:p>
    <w:p w14:paraId="34CF92F5" w14:textId="05DD0AF7" w:rsidR="002438E1" w:rsidRPr="002438E1" w:rsidRDefault="002438E1" w:rsidP="009B2E1A">
      <w:pPr>
        <w:rPr>
          <w:rFonts w:ascii="Arial" w:hAnsi="Arial" w:cs="Arial"/>
          <w:color w:val="E36C0A" w:themeColor="accent6" w:themeShade="BF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Pr="002438E1">
        <w:rPr>
          <w:rFonts w:ascii="Arial" w:hAnsi="Arial" w:cs="Arial"/>
          <w:color w:val="E36C0A" w:themeColor="accent6" w:themeShade="BF"/>
          <w:sz w:val="22"/>
          <w:szCs w:val="22"/>
        </w:rPr>
        <w:t>Jméno klíčového pracovníka + podpis</w:t>
      </w:r>
    </w:p>
    <w:p w14:paraId="132EAFD5" w14:textId="77777777" w:rsidR="003A20F4" w:rsidRDefault="003A20F4" w:rsidP="003A20F4">
      <w:pPr>
        <w:rPr>
          <w:rFonts w:ascii="Arial" w:hAnsi="Arial" w:cs="Arial"/>
          <w:sz w:val="22"/>
          <w:szCs w:val="22"/>
        </w:rPr>
      </w:pPr>
    </w:p>
    <w:p w14:paraId="33693C72" w14:textId="77777777" w:rsidR="003A20F4" w:rsidRDefault="003A20F4" w:rsidP="003A20F4">
      <w:pPr>
        <w:rPr>
          <w:rFonts w:ascii="Arial" w:hAnsi="Arial" w:cs="Arial"/>
          <w:sz w:val="22"/>
          <w:szCs w:val="22"/>
        </w:rPr>
      </w:pPr>
    </w:p>
    <w:p w14:paraId="1A9638EB" w14:textId="011C3D53" w:rsidR="003A20F4" w:rsidRDefault="003A20F4" w:rsidP="003A20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1: Potvrzení o zaplacení a účasti dítěte na pobytové akci</w:t>
      </w:r>
    </w:p>
    <w:p w14:paraId="6D435ED6" w14:textId="77777777" w:rsidR="002438E1" w:rsidRDefault="002438E1" w:rsidP="002438E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2F9BA2B" w14:textId="50E92009" w:rsidR="002438E1" w:rsidRDefault="002438E1" w:rsidP="002438E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Potvrzení o zaplacení a účasti dítěte na pobytu</w:t>
      </w:r>
    </w:p>
    <w:p w14:paraId="0167EDA6" w14:textId="77777777" w:rsidR="002438E1" w:rsidRDefault="002438E1" w:rsidP="002438E1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10"/>
        <w:gridCol w:w="6770"/>
      </w:tblGrid>
      <w:tr w:rsidR="002438E1" w14:paraId="5ADE7634" w14:textId="77777777" w:rsidTr="002438E1">
        <w:tc>
          <w:tcPr>
            <w:tcW w:w="3011" w:type="dxa"/>
            <w:hideMark/>
          </w:tcPr>
          <w:p w14:paraId="0B14AD9C" w14:textId="77777777" w:rsidR="002438E1" w:rsidRDefault="002438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Název organizátora pobytu:</w:t>
            </w:r>
          </w:p>
        </w:tc>
        <w:tc>
          <w:tcPr>
            <w:tcW w:w="6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4E4E8" w14:textId="77777777" w:rsidR="002438E1" w:rsidRDefault="002438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38E1" w14:paraId="5CFB3131" w14:textId="77777777" w:rsidTr="002438E1">
        <w:tc>
          <w:tcPr>
            <w:tcW w:w="3011" w:type="dxa"/>
            <w:hideMark/>
          </w:tcPr>
          <w:p w14:paraId="236989E3" w14:textId="77777777" w:rsidR="002438E1" w:rsidRDefault="002438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B954B" w14:textId="77777777" w:rsidR="002438E1" w:rsidRDefault="002438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38E1" w14:paraId="7D9BB15F" w14:textId="77777777" w:rsidTr="002438E1">
        <w:tc>
          <w:tcPr>
            <w:tcW w:w="3011" w:type="dxa"/>
            <w:hideMark/>
          </w:tcPr>
          <w:p w14:paraId="2B9B0190" w14:textId="77777777" w:rsidR="002438E1" w:rsidRDefault="002438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6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7C634" w14:textId="77777777" w:rsidR="002438E1" w:rsidRDefault="002438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8F08CB6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1F52FE0E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Potvrzujeme tímto, že nezletilý/á ………………………………..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narozen/a dne ………………., bytem ……………………………………………………………………………………………….….., </w:t>
      </w:r>
    </w:p>
    <w:p w14:paraId="4DE9340E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zúčastnil/a(název pobytu) ………………………………………………………………………………………….., </w:t>
      </w:r>
    </w:p>
    <w:p w14:paraId="067ED62E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termínu…………….…………........</w:t>
      </w:r>
    </w:p>
    <w:p w14:paraId="4AEB5510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412B230D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tento pobyt zaplatil/a…………………….……………………………ve výši ………………..Kč. </w:t>
      </w:r>
    </w:p>
    <w:p w14:paraId="2EEC7434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4032B77F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4B65D59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132813D9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038E30B2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00EECD5F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</w:p>
    <w:p w14:paraId="64496B88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…………………………………………….</w:t>
      </w:r>
    </w:p>
    <w:p w14:paraId="6FAF3F2F" w14:textId="77777777" w:rsidR="002438E1" w:rsidRDefault="002438E1" w:rsidP="002438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razítko a podpis organizátora</w:t>
      </w:r>
    </w:p>
    <w:p w14:paraId="3117E044" w14:textId="77777777" w:rsidR="002438E1" w:rsidRDefault="002438E1" w:rsidP="002438E1"/>
    <w:p w14:paraId="26000E45" w14:textId="77777777" w:rsidR="002438E1" w:rsidRPr="00D97F12" w:rsidRDefault="002438E1" w:rsidP="009B2E1A">
      <w:pPr>
        <w:rPr>
          <w:rFonts w:ascii="Arial" w:hAnsi="Arial" w:cs="Arial"/>
          <w:color w:val="000000"/>
          <w:sz w:val="22"/>
          <w:szCs w:val="22"/>
        </w:rPr>
      </w:pPr>
    </w:p>
    <w:p w14:paraId="51C304EB" w14:textId="77777777" w:rsidR="009B2E1A" w:rsidRDefault="009B2E1A" w:rsidP="00CB6E4A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9B2E1A" w:rsidSect="00081DE9">
      <w:headerReference w:type="even" r:id="rId7"/>
      <w:headerReference w:type="default" r:id="rId8"/>
      <w:footerReference w:type="default" r:id="rId9"/>
      <w:pgSz w:w="11906" w:h="16838"/>
      <w:pgMar w:top="23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40C8" w14:textId="77777777" w:rsidR="00A83C98" w:rsidRDefault="00A83C98">
      <w:r>
        <w:separator/>
      </w:r>
    </w:p>
  </w:endnote>
  <w:endnote w:type="continuationSeparator" w:id="0">
    <w:p w14:paraId="742B2266" w14:textId="77777777" w:rsidR="00A83C98" w:rsidRDefault="00A8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D380" w14:textId="77777777" w:rsidR="00D8583B" w:rsidRDefault="0079371E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6CC33F" wp14:editId="148B1511">
          <wp:simplePos x="0" y="0"/>
          <wp:positionH relativeFrom="column">
            <wp:posOffset>-685800</wp:posOffset>
          </wp:positionH>
          <wp:positionV relativeFrom="paragraph">
            <wp:posOffset>-240030</wp:posOffset>
          </wp:positionV>
          <wp:extent cx="7086600" cy="340360"/>
          <wp:effectExtent l="19050" t="0" r="0" b="0"/>
          <wp:wrapNone/>
          <wp:docPr id="2" name="obrázek 2" descr="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pat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340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87CA" w14:textId="77777777" w:rsidR="00A83C98" w:rsidRDefault="00A83C98">
      <w:r>
        <w:separator/>
      </w:r>
    </w:p>
  </w:footnote>
  <w:footnote w:type="continuationSeparator" w:id="0">
    <w:p w14:paraId="2F4800C8" w14:textId="77777777" w:rsidR="00A83C98" w:rsidRDefault="00A83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CD7C" w14:textId="77777777" w:rsidR="002438E1" w:rsidRDefault="002438E1" w:rsidP="002438E1">
    <w:pPr>
      <w:rPr>
        <w:rFonts w:ascii="Arial" w:hAnsi="Arial" w:cs="Arial"/>
        <w:b/>
        <w:bCs/>
      </w:rPr>
    </w:pPr>
  </w:p>
  <w:p w14:paraId="50477485" w14:textId="77777777" w:rsidR="002438E1" w:rsidRDefault="002438E1" w:rsidP="002438E1">
    <w:pPr>
      <w:rPr>
        <w:rFonts w:ascii="Arial" w:hAnsi="Arial" w:cs="Arial"/>
        <w:b/>
        <w:bCs/>
      </w:rPr>
    </w:pPr>
  </w:p>
  <w:p w14:paraId="27FF30FD" w14:textId="77777777" w:rsidR="002438E1" w:rsidRDefault="002438E1" w:rsidP="002438E1">
    <w:pPr>
      <w:rPr>
        <w:rFonts w:ascii="Arial" w:hAnsi="Arial" w:cs="Arial"/>
        <w:b/>
        <w:bCs/>
      </w:rPr>
    </w:pPr>
  </w:p>
  <w:p w14:paraId="4C65C3E3" w14:textId="04073254" w:rsidR="002438E1" w:rsidRDefault="002438E1" w:rsidP="002438E1">
    <w:pPr>
      <w:rPr>
        <w:rFonts w:ascii="Arial" w:hAnsi="Arial" w:cs="Arial"/>
        <w:b/>
        <w:bCs/>
      </w:rPr>
    </w:pPr>
    <w:r w:rsidRPr="002438E1">
      <w:rPr>
        <w:rFonts w:ascii="Arial" w:hAnsi="Arial" w:cs="Arial"/>
        <w:b/>
        <w:bCs/>
      </w:rPr>
      <w:t>Příloha č.1</w:t>
    </w:r>
  </w:p>
  <w:p w14:paraId="7718B3BA" w14:textId="77777777" w:rsidR="002438E1" w:rsidRPr="002438E1" w:rsidRDefault="002438E1" w:rsidP="002438E1">
    <w:pPr>
      <w:rPr>
        <w:rFonts w:ascii="Arial" w:hAnsi="Arial" w:cs="Arial"/>
        <w:b/>
        <w:bCs/>
        <w:color w:val="E36C0A" w:themeColor="accent6" w:themeShade="BF"/>
        <w:sz w:val="22"/>
        <w:szCs w:val="22"/>
      </w:rPr>
    </w:pPr>
    <w:r w:rsidRPr="002438E1">
      <w:rPr>
        <w:rFonts w:ascii="Arial" w:hAnsi="Arial" w:cs="Arial"/>
        <w:b/>
        <w:bCs/>
        <w:color w:val="E36C0A" w:themeColor="accent6" w:themeShade="BF"/>
        <w:sz w:val="22"/>
        <w:szCs w:val="22"/>
      </w:rPr>
      <w:t>Pokud nemá organizátor vlastní vzor, lze využít tento. Vyplňuje organizátor akce.</w:t>
    </w:r>
  </w:p>
  <w:p w14:paraId="121559EB" w14:textId="77777777" w:rsidR="002438E1" w:rsidRDefault="002438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BD29" w14:textId="77777777" w:rsidR="00D8583B" w:rsidRDefault="0079371E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6458A70" wp14:editId="34DCB086">
          <wp:simplePos x="0" y="0"/>
          <wp:positionH relativeFrom="column">
            <wp:posOffset>-685800</wp:posOffset>
          </wp:positionH>
          <wp:positionV relativeFrom="paragraph">
            <wp:posOffset>-160020</wp:posOffset>
          </wp:positionV>
          <wp:extent cx="7086600" cy="1079500"/>
          <wp:effectExtent l="19050" t="0" r="0" b="0"/>
          <wp:wrapNone/>
          <wp:docPr id="1" name="obrázek 1" descr="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7110"/>
    <w:multiLevelType w:val="hybridMultilevel"/>
    <w:tmpl w:val="73782266"/>
    <w:lvl w:ilvl="0" w:tplc="33604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2246F"/>
    <w:multiLevelType w:val="hybridMultilevel"/>
    <w:tmpl w:val="78746B74"/>
    <w:lvl w:ilvl="0" w:tplc="76F640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01"/>
    <w:rsid w:val="00081DE9"/>
    <w:rsid w:val="000F2713"/>
    <w:rsid w:val="00162663"/>
    <w:rsid w:val="001B3A9A"/>
    <w:rsid w:val="001C7F85"/>
    <w:rsid w:val="002438E1"/>
    <w:rsid w:val="00251BBE"/>
    <w:rsid w:val="003046D2"/>
    <w:rsid w:val="003A20F4"/>
    <w:rsid w:val="003D620B"/>
    <w:rsid w:val="0043653C"/>
    <w:rsid w:val="00480337"/>
    <w:rsid w:val="00483AD7"/>
    <w:rsid w:val="004D3FE2"/>
    <w:rsid w:val="004F4FE4"/>
    <w:rsid w:val="00535CF9"/>
    <w:rsid w:val="00560487"/>
    <w:rsid w:val="005F7A47"/>
    <w:rsid w:val="006338B7"/>
    <w:rsid w:val="00763F59"/>
    <w:rsid w:val="0079371E"/>
    <w:rsid w:val="007D7111"/>
    <w:rsid w:val="00847273"/>
    <w:rsid w:val="00850901"/>
    <w:rsid w:val="00862616"/>
    <w:rsid w:val="00885379"/>
    <w:rsid w:val="009B2E1A"/>
    <w:rsid w:val="009E7216"/>
    <w:rsid w:val="00A174E5"/>
    <w:rsid w:val="00A83C98"/>
    <w:rsid w:val="00A8404D"/>
    <w:rsid w:val="00AB43EA"/>
    <w:rsid w:val="00B54A80"/>
    <w:rsid w:val="00BA681F"/>
    <w:rsid w:val="00C66C1D"/>
    <w:rsid w:val="00CB6E4A"/>
    <w:rsid w:val="00CC6488"/>
    <w:rsid w:val="00D46509"/>
    <w:rsid w:val="00D8583B"/>
    <w:rsid w:val="00DE4C43"/>
    <w:rsid w:val="00DE6D0B"/>
    <w:rsid w:val="00E262B5"/>
    <w:rsid w:val="00E7744B"/>
    <w:rsid w:val="00E840B9"/>
    <w:rsid w:val="00EF6EA1"/>
    <w:rsid w:val="00F7537A"/>
    <w:rsid w:val="00F8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27264"/>
  <w15:docId w15:val="{EA80E3C5-56DD-40A9-B77A-88F2D609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A681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858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583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D4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P">
    <w:name w:val="SSP"/>
    <w:basedOn w:val="Normln"/>
    <w:qFormat/>
    <w:rsid w:val="00CC6488"/>
    <w:pPr>
      <w:jc w:val="both"/>
    </w:pPr>
    <w:rPr>
      <w:rFonts w:ascii="Arial" w:hAnsi="Arial" w:cs="Arial"/>
      <w:b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CB6E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5F7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Hlavi&#269;kov&#253;%20pap&#237;r%20SSP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SSP</Template>
  <TotalTime>4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doma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reditel</dc:creator>
  <cp:lastModifiedBy>Jana Šustková</cp:lastModifiedBy>
  <cp:revision>3</cp:revision>
  <cp:lastPrinted>2010-01-07T06:37:00Z</cp:lastPrinted>
  <dcterms:created xsi:type="dcterms:W3CDTF">2026-06-24T09:33:00Z</dcterms:created>
  <dcterms:modified xsi:type="dcterms:W3CDTF">2026-06-24T09:40:00Z</dcterms:modified>
</cp:coreProperties>
</file>