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26605B3" w:rsidRDefault="026605B3" w:rsidP="50512992">
      <w:pPr>
        <w:spacing w:line="360" w:lineRule="auto"/>
        <w:jc w:val="center"/>
      </w:pPr>
      <w:bookmarkStart w:id="0" w:name="_GoBack"/>
      <w:r w:rsidRPr="50512992">
        <w:rPr>
          <w:rFonts w:ascii="Calibri" w:eastAsia="Calibri" w:hAnsi="Calibri" w:cs="Calibri"/>
          <w:b/>
          <w:bCs/>
          <w:sz w:val="28"/>
          <w:szCs w:val="28"/>
        </w:rPr>
        <w:t>Smlouva o osobní péči o dítě/děti v pěstounské péči</w:t>
      </w:r>
    </w:p>
    <w:bookmarkEnd w:id="0"/>
    <w:p w:rsidR="026605B3" w:rsidRDefault="026605B3" w:rsidP="50512992">
      <w:pPr>
        <w:spacing w:line="360" w:lineRule="auto"/>
      </w:pPr>
      <w:r w:rsidRPr="50512992">
        <w:rPr>
          <w:rFonts w:ascii="Calibri" w:eastAsia="Calibri" w:hAnsi="Calibri" w:cs="Calibri"/>
          <w:sz w:val="22"/>
          <w:szCs w:val="22"/>
        </w:rPr>
        <w:t xml:space="preserve"> </w:t>
      </w:r>
    </w:p>
    <w:p w:rsidR="026605B3" w:rsidRDefault="026605B3" w:rsidP="50512992">
      <w:pPr>
        <w:spacing w:line="360" w:lineRule="auto"/>
      </w:pPr>
      <w:r w:rsidRPr="50512992">
        <w:rPr>
          <w:rFonts w:ascii="Calibri" w:eastAsia="Calibri" w:hAnsi="Calibri" w:cs="Calibri"/>
          <w:sz w:val="22"/>
          <w:szCs w:val="22"/>
        </w:rPr>
        <w:t>Smluvní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50"/>
        <w:gridCol w:w="6285"/>
      </w:tblGrid>
      <w:tr w:rsidR="50512992" w:rsidTr="50512992">
        <w:trPr>
          <w:trHeight w:val="300"/>
        </w:trPr>
        <w:tc>
          <w:tcPr>
            <w:tcW w:w="225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 xml:space="preserve">paní/pan:               </w:t>
            </w:r>
          </w:p>
        </w:tc>
        <w:tc>
          <w:tcPr>
            <w:tcW w:w="6285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50512992" w:rsidTr="50512992">
        <w:trPr>
          <w:trHeight w:val="300"/>
        </w:trPr>
        <w:tc>
          <w:tcPr>
            <w:tcW w:w="225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 xml:space="preserve">narozen/a:               </w:t>
            </w:r>
          </w:p>
        </w:tc>
        <w:tc>
          <w:tcPr>
            <w:tcW w:w="6285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50512992" w:rsidTr="50512992">
        <w:trPr>
          <w:trHeight w:val="300"/>
        </w:trPr>
        <w:tc>
          <w:tcPr>
            <w:tcW w:w="225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 xml:space="preserve">trvalé bydliště:         </w:t>
            </w:r>
          </w:p>
        </w:tc>
        <w:tc>
          <w:tcPr>
            <w:tcW w:w="6285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50512992" w:rsidTr="50512992">
        <w:trPr>
          <w:trHeight w:val="300"/>
        </w:trPr>
        <w:tc>
          <w:tcPr>
            <w:tcW w:w="225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 xml:space="preserve">faktické bydliště:     </w:t>
            </w:r>
          </w:p>
        </w:tc>
        <w:tc>
          <w:tcPr>
            <w:tcW w:w="6285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50512992" w:rsidTr="50512992">
        <w:trPr>
          <w:trHeight w:val="300"/>
        </w:trPr>
        <w:tc>
          <w:tcPr>
            <w:tcW w:w="225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kontaktní telefon:</w:t>
            </w:r>
          </w:p>
        </w:tc>
        <w:tc>
          <w:tcPr>
            <w:tcW w:w="6285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50512992" w:rsidTr="50512992">
        <w:trPr>
          <w:trHeight w:val="300"/>
        </w:trPr>
        <w:tc>
          <w:tcPr>
            <w:tcW w:w="225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kontaktní e-mail:</w:t>
            </w:r>
          </w:p>
        </w:tc>
        <w:tc>
          <w:tcPr>
            <w:tcW w:w="6285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50512992" w:rsidTr="50512992">
        <w:trPr>
          <w:trHeight w:val="300"/>
        </w:trPr>
        <w:tc>
          <w:tcPr>
            <w:tcW w:w="8535" w:type="dxa"/>
            <w:gridSpan w:val="2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 xml:space="preserve">(dále jen </w:t>
            </w: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„osoba pečující“</w:t>
            </w:r>
            <w:r w:rsidRPr="50512992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</w:tbl>
    <w:p w:rsidR="026605B3" w:rsidRDefault="026605B3" w:rsidP="50512992">
      <w:pPr>
        <w:spacing w:line="360" w:lineRule="auto"/>
      </w:pPr>
      <w:r w:rsidRPr="50512992">
        <w:rPr>
          <w:rFonts w:ascii="Calibri" w:eastAsia="Calibri" w:hAnsi="Calibri" w:cs="Calibri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50"/>
        <w:gridCol w:w="6285"/>
      </w:tblGrid>
      <w:tr w:rsidR="50512992" w:rsidTr="50512992">
        <w:trPr>
          <w:trHeight w:val="300"/>
        </w:trPr>
        <w:tc>
          <w:tcPr>
            <w:tcW w:w="225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 xml:space="preserve">paní/pan:               </w:t>
            </w:r>
          </w:p>
        </w:tc>
        <w:tc>
          <w:tcPr>
            <w:tcW w:w="6285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50512992" w:rsidTr="50512992">
        <w:trPr>
          <w:trHeight w:val="300"/>
        </w:trPr>
        <w:tc>
          <w:tcPr>
            <w:tcW w:w="225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 xml:space="preserve">narozen/a:               </w:t>
            </w:r>
          </w:p>
        </w:tc>
        <w:tc>
          <w:tcPr>
            <w:tcW w:w="6285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50512992" w:rsidTr="50512992">
        <w:trPr>
          <w:trHeight w:val="300"/>
        </w:trPr>
        <w:tc>
          <w:tcPr>
            <w:tcW w:w="225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 xml:space="preserve">trvalé bydliště:         </w:t>
            </w:r>
          </w:p>
        </w:tc>
        <w:tc>
          <w:tcPr>
            <w:tcW w:w="6285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50512992" w:rsidTr="50512992">
        <w:trPr>
          <w:trHeight w:val="300"/>
        </w:trPr>
        <w:tc>
          <w:tcPr>
            <w:tcW w:w="225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 xml:space="preserve">faktické bydliště:     </w:t>
            </w:r>
          </w:p>
        </w:tc>
        <w:tc>
          <w:tcPr>
            <w:tcW w:w="6285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50512992" w:rsidTr="50512992">
        <w:trPr>
          <w:trHeight w:val="300"/>
        </w:trPr>
        <w:tc>
          <w:tcPr>
            <w:tcW w:w="225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kontaktní telefon:</w:t>
            </w:r>
          </w:p>
        </w:tc>
        <w:tc>
          <w:tcPr>
            <w:tcW w:w="6285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50512992" w:rsidTr="50512992">
        <w:trPr>
          <w:trHeight w:val="300"/>
        </w:trPr>
        <w:tc>
          <w:tcPr>
            <w:tcW w:w="225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kontaktní e-mail:</w:t>
            </w:r>
          </w:p>
        </w:tc>
        <w:tc>
          <w:tcPr>
            <w:tcW w:w="6285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50512992" w:rsidTr="50512992">
        <w:trPr>
          <w:trHeight w:val="300"/>
        </w:trPr>
        <w:tc>
          <w:tcPr>
            <w:tcW w:w="8535" w:type="dxa"/>
            <w:gridSpan w:val="2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 xml:space="preserve">(dále jen </w:t>
            </w: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„osoba hlídající“</w:t>
            </w:r>
            <w:r w:rsidRPr="50512992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</w:tbl>
    <w:p w:rsidR="026605B3" w:rsidRDefault="026605B3" w:rsidP="50512992">
      <w:pPr>
        <w:spacing w:line="360" w:lineRule="auto"/>
      </w:pPr>
      <w:r w:rsidRPr="50512992">
        <w:rPr>
          <w:rFonts w:ascii="Calibri" w:eastAsia="Calibri" w:hAnsi="Calibri" w:cs="Calibri"/>
          <w:sz w:val="22"/>
          <w:szCs w:val="22"/>
        </w:rPr>
        <w:t xml:space="preserve"> </w:t>
      </w:r>
    </w:p>
    <w:p w:rsidR="026605B3" w:rsidRDefault="026605B3" w:rsidP="50512992">
      <w:pPr>
        <w:spacing w:line="360" w:lineRule="auto"/>
        <w:jc w:val="center"/>
      </w:pPr>
      <w:r w:rsidRPr="50512992">
        <w:rPr>
          <w:rFonts w:ascii="Calibri" w:eastAsia="Calibri" w:hAnsi="Calibri" w:cs="Calibri"/>
          <w:sz w:val="22"/>
          <w:szCs w:val="22"/>
        </w:rPr>
        <w:t xml:space="preserve">uzavřely dnešního dne, měsíce a roku tuto smlouvu o osobní péči o dítě/děti v pěstounské péči </w:t>
      </w:r>
    </w:p>
    <w:p w:rsidR="026605B3" w:rsidRDefault="026605B3" w:rsidP="50512992">
      <w:pPr>
        <w:spacing w:line="360" w:lineRule="auto"/>
        <w:jc w:val="center"/>
      </w:pPr>
      <w:r w:rsidRPr="50512992">
        <w:rPr>
          <w:rFonts w:ascii="Calibri" w:eastAsia="Calibri" w:hAnsi="Calibri" w:cs="Calibri"/>
          <w:sz w:val="22"/>
          <w:szCs w:val="22"/>
        </w:rPr>
        <w:t>(dále jen „</w:t>
      </w:r>
      <w:r w:rsidRPr="50512992">
        <w:rPr>
          <w:rFonts w:ascii="Calibri" w:eastAsia="Calibri" w:hAnsi="Calibri" w:cs="Calibri"/>
          <w:b/>
          <w:bCs/>
          <w:sz w:val="22"/>
          <w:szCs w:val="22"/>
        </w:rPr>
        <w:t>smlouva“</w:t>
      </w:r>
      <w:r w:rsidRPr="50512992">
        <w:rPr>
          <w:rFonts w:ascii="Calibri" w:eastAsia="Calibri" w:hAnsi="Calibri" w:cs="Calibri"/>
          <w:sz w:val="22"/>
          <w:szCs w:val="22"/>
        </w:rPr>
        <w:t>):</w:t>
      </w:r>
    </w:p>
    <w:p w:rsidR="026605B3" w:rsidRDefault="026605B3" w:rsidP="50512992">
      <w:pPr>
        <w:spacing w:line="360" w:lineRule="auto"/>
      </w:pPr>
      <w:r w:rsidRPr="50512992">
        <w:rPr>
          <w:rFonts w:ascii="Calibri" w:eastAsia="Calibri" w:hAnsi="Calibri" w:cs="Calibri"/>
          <w:sz w:val="22"/>
          <w:szCs w:val="22"/>
        </w:rPr>
        <w:t xml:space="preserve"> </w:t>
      </w:r>
    </w:p>
    <w:p w:rsidR="026605B3" w:rsidRDefault="026605B3" w:rsidP="50512992">
      <w:pPr>
        <w:spacing w:line="360" w:lineRule="auto"/>
        <w:jc w:val="center"/>
      </w:pPr>
      <w:r w:rsidRPr="50512992">
        <w:rPr>
          <w:rFonts w:ascii="Calibri" w:eastAsia="Calibri" w:hAnsi="Calibri" w:cs="Calibri"/>
          <w:b/>
          <w:bCs/>
          <w:sz w:val="22"/>
          <w:szCs w:val="22"/>
        </w:rPr>
        <w:t>I.</w:t>
      </w:r>
    </w:p>
    <w:p w:rsidR="026605B3" w:rsidRDefault="3F3CE908" w:rsidP="1E2A79A6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1E2A79A6">
        <w:rPr>
          <w:rFonts w:ascii="Calibri" w:eastAsia="Calibri" w:hAnsi="Calibri" w:cs="Calibri"/>
          <w:sz w:val="22"/>
          <w:szCs w:val="22"/>
        </w:rPr>
        <w:t>Osoba pečující má v pěstounské péči dítě/děti: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91"/>
        <w:gridCol w:w="7171"/>
      </w:tblGrid>
      <w:tr w:rsidR="50512992" w:rsidTr="00CB3D10">
        <w:trPr>
          <w:trHeight w:val="300"/>
        </w:trPr>
        <w:tc>
          <w:tcPr>
            <w:tcW w:w="1891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jméno a příjmení:</w:t>
            </w:r>
          </w:p>
        </w:tc>
        <w:tc>
          <w:tcPr>
            <w:tcW w:w="7171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50512992" w:rsidTr="00CB3D10">
        <w:trPr>
          <w:trHeight w:val="300"/>
        </w:trPr>
        <w:tc>
          <w:tcPr>
            <w:tcW w:w="1891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datum narození:</w:t>
            </w:r>
          </w:p>
        </w:tc>
        <w:tc>
          <w:tcPr>
            <w:tcW w:w="7171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</w:tbl>
    <w:p w:rsidR="026605B3" w:rsidRDefault="026605B3" w:rsidP="50512992">
      <w:pPr>
        <w:spacing w:line="360" w:lineRule="auto"/>
      </w:pPr>
      <w:r w:rsidRPr="50512992">
        <w:rPr>
          <w:rFonts w:ascii="Calibri" w:eastAsia="Calibri" w:hAnsi="Calibri" w:cs="Calibri"/>
          <w:sz w:val="22"/>
          <w:szCs w:val="2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95"/>
        <w:gridCol w:w="7177"/>
      </w:tblGrid>
      <w:tr w:rsidR="50512992" w:rsidTr="00CB3D10">
        <w:trPr>
          <w:trHeight w:val="300"/>
        </w:trPr>
        <w:tc>
          <w:tcPr>
            <w:tcW w:w="1895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jméno a příjmení:</w:t>
            </w:r>
          </w:p>
        </w:tc>
        <w:tc>
          <w:tcPr>
            <w:tcW w:w="7177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50512992" w:rsidTr="00CB3D10">
        <w:trPr>
          <w:trHeight w:val="300"/>
        </w:trPr>
        <w:tc>
          <w:tcPr>
            <w:tcW w:w="1895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datum narození:</w:t>
            </w:r>
          </w:p>
        </w:tc>
        <w:tc>
          <w:tcPr>
            <w:tcW w:w="7177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</w:tbl>
    <w:p w:rsidR="026605B3" w:rsidRDefault="026605B3" w:rsidP="50512992">
      <w:pPr>
        <w:spacing w:line="360" w:lineRule="auto"/>
      </w:pPr>
      <w:r w:rsidRPr="50512992">
        <w:rPr>
          <w:rFonts w:ascii="Calibri" w:eastAsia="Calibri" w:hAnsi="Calibri" w:cs="Calibri"/>
          <w:sz w:val="22"/>
          <w:szCs w:val="2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95"/>
        <w:gridCol w:w="7177"/>
      </w:tblGrid>
      <w:tr w:rsidR="50512992" w:rsidTr="50512992">
        <w:trPr>
          <w:trHeight w:val="300"/>
        </w:trPr>
        <w:tc>
          <w:tcPr>
            <w:tcW w:w="195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jméno a příjmení:</w:t>
            </w:r>
          </w:p>
        </w:tc>
        <w:tc>
          <w:tcPr>
            <w:tcW w:w="726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50512992" w:rsidTr="50512992">
        <w:trPr>
          <w:trHeight w:val="300"/>
        </w:trPr>
        <w:tc>
          <w:tcPr>
            <w:tcW w:w="195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datum narození:</w:t>
            </w:r>
          </w:p>
        </w:tc>
        <w:tc>
          <w:tcPr>
            <w:tcW w:w="726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50512992" w:rsidTr="50512992">
        <w:trPr>
          <w:trHeight w:val="300"/>
        </w:trPr>
        <w:tc>
          <w:tcPr>
            <w:tcW w:w="195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</w:p>
        </w:tc>
        <w:tc>
          <w:tcPr>
            <w:tcW w:w="726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</w:p>
        </w:tc>
      </w:tr>
      <w:tr w:rsidR="50512992" w:rsidTr="50512992">
        <w:trPr>
          <w:trHeight w:val="300"/>
        </w:trPr>
        <w:tc>
          <w:tcPr>
            <w:tcW w:w="195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</w:p>
        </w:tc>
        <w:tc>
          <w:tcPr>
            <w:tcW w:w="7260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</w:p>
        </w:tc>
      </w:tr>
    </w:tbl>
    <w:p w:rsidR="026605B3" w:rsidRDefault="026605B3" w:rsidP="50512992">
      <w:pPr>
        <w:spacing w:line="360" w:lineRule="auto"/>
      </w:pPr>
      <w:r w:rsidRPr="50512992">
        <w:rPr>
          <w:rFonts w:ascii="Calibri" w:eastAsia="Calibri" w:hAnsi="Calibri" w:cs="Calibri"/>
          <w:sz w:val="22"/>
          <w:szCs w:val="22"/>
        </w:rPr>
        <w:t xml:space="preserve"> </w:t>
      </w:r>
    </w:p>
    <w:p w:rsidR="026605B3" w:rsidRDefault="026605B3" w:rsidP="50512992">
      <w:pPr>
        <w:spacing w:line="360" w:lineRule="auto"/>
        <w:jc w:val="center"/>
      </w:pPr>
      <w:r w:rsidRPr="50512992">
        <w:rPr>
          <w:rFonts w:ascii="Calibri" w:eastAsia="Calibri" w:hAnsi="Calibri" w:cs="Calibri"/>
          <w:b/>
          <w:bCs/>
          <w:sz w:val="22"/>
          <w:szCs w:val="22"/>
        </w:rPr>
        <w:lastRenderedPageBreak/>
        <w:t>II.</w:t>
      </w:r>
    </w:p>
    <w:p w:rsidR="026605B3" w:rsidRDefault="026605B3" w:rsidP="50512992">
      <w:pPr>
        <w:spacing w:line="360" w:lineRule="auto"/>
        <w:jc w:val="both"/>
      </w:pPr>
      <w:r w:rsidRPr="50512992">
        <w:rPr>
          <w:rFonts w:ascii="Calibri" w:eastAsia="Calibri" w:hAnsi="Calibri" w:cs="Calibri"/>
          <w:sz w:val="22"/>
          <w:szCs w:val="22"/>
        </w:rPr>
        <w:t>Smluvní strany se dohodly, že osoba hlídající zajistí osobě pečující osobní péči (dále také „</w:t>
      </w:r>
      <w:r w:rsidRPr="50512992">
        <w:rPr>
          <w:rFonts w:ascii="Calibri" w:eastAsia="Calibri" w:hAnsi="Calibri" w:cs="Calibri"/>
          <w:b/>
          <w:bCs/>
          <w:sz w:val="22"/>
          <w:szCs w:val="22"/>
        </w:rPr>
        <w:t xml:space="preserve">hlídání“) </w:t>
      </w:r>
      <w:r w:rsidRPr="50512992">
        <w:rPr>
          <w:rFonts w:ascii="Calibri" w:eastAsia="Calibri" w:hAnsi="Calibri" w:cs="Calibri"/>
          <w:sz w:val="22"/>
          <w:szCs w:val="22"/>
        </w:rPr>
        <w:t>o dítě/děti svěřené do pěstounské péči uvedené v čl. I. této smlouvy takto: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29"/>
        <w:gridCol w:w="2877"/>
        <w:gridCol w:w="2861"/>
      </w:tblGrid>
      <w:tr w:rsidR="50512992" w:rsidTr="00B80AD2">
        <w:trPr>
          <w:trHeight w:val="20"/>
        </w:trPr>
        <w:tc>
          <w:tcPr>
            <w:tcW w:w="3329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 xml:space="preserve">Termín:               </w:t>
            </w:r>
          </w:p>
        </w:tc>
        <w:tc>
          <w:tcPr>
            <w:tcW w:w="2877" w:type="dxa"/>
            <w:tcMar>
              <w:left w:w="108" w:type="dxa"/>
              <w:right w:w="108" w:type="dxa"/>
            </w:tcMar>
          </w:tcPr>
          <w:p w:rsidR="50512992" w:rsidRDefault="50512992" w:rsidP="00B80AD2">
            <w:pPr>
              <w:spacing w:line="240" w:lineRule="atLeast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od ………………………………</w:t>
            </w:r>
            <w:r w:rsidR="00B80AD2">
              <w:rPr>
                <w:rFonts w:ascii="Calibri" w:eastAsia="Calibri" w:hAnsi="Calibri" w:cs="Calibri"/>
                <w:sz w:val="22"/>
                <w:szCs w:val="22"/>
              </w:rPr>
              <w:t>……..</w:t>
            </w:r>
          </w:p>
        </w:tc>
        <w:tc>
          <w:tcPr>
            <w:tcW w:w="2861" w:type="dxa"/>
            <w:tcMar>
              <w:left w:w="108" w:type="dxa"/>
              <w:right w:w="108" w:type="dxa"/>
            </w:tcMar>
          </w:tcPr>
          <w:p w:rsidR="50512992" w:rsidRDefault="50512992" w:rsidP="00B80AD2">
            <w:pPr>
              <w:spacing w:line="240" w:lineRule="atLeast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 xml:space="preserve">do </w:t>
            </w:r>
            <w:r w:rsidR="00B80AD2"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</w:t>
            </w:r>
            <w:r w:rsidR="00B80AD2">
              <w:rPr>
                <w:rFonts w:ascii="Calibri" w:eastAsia="Calibri" w:hAnsi="Calibri" w:cs="Calibri"/>
                <w:sz w:val="22"/>
                <w:szCs w:val="22"/>
              </w:rPr>
              <w:t>……..</w:t>
            </w:r>
          </w:p>
          <w:p w:rsidR="50512992" w:rsidRDefault="50512992" w:rsidP="00B80AD2">
            <w:pPr>
              <w:spacing w:line="240" w:lineRule="atLeas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50512992" w:rsidTr="00B80AD2">
        <w:trPr>
          <w:trHeight w:val="20"/>
        </w:trPr>
        <w:tc>
          <w:tcPr>
            <w:tcW w:w="3329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77" w:type="dxa"/>
            <w:tcMar>
              <w:left w:w="108" w:type="dxa"/>
              <w:right w:w="108" w:type="dxa"/>
            </w:tcMar>
          </w:tcPr>
          <w:p w:rsidR="50512992" w:rsidRDefault="50512992" w:rsidP="00B80AD2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51299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od </w:t>
            </w:r>
            <w:r w:rsidR="00B80AD2"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</w:t>
            </w:r>
            <w:r w:rsidR="00B80AD2">
              <w:rPr>
                <w:rFonts w:ascii="Calibri" w:eastAsia="Calibri" w:hAnsi="Calibri" w:cs="Calibri"/>
                <w:sz w:val="22"/>
                <w:szCs w:val="22"/>
              </w:rPr>
              <w:t>……..</w:t>
            </w:r>
          </w:p>
        </w:tc>
        <w:tc>
          <w:tcPr>
            <w:tcW w:w="2861" w:type="dxa"/>
            <w:tcMar>
              <w:left w:w="108" w:type="dxa"/>
              <w:right w:w="108" w:type="dxa"/>
            </w:tcMar>
          </w:tcPr>
          <w:p w:rsidR="50512992" w:rsidRDefault="50512992" w:rsidP="00B80AD2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51299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do </w:t>
            </w:r>
            <w:r w:rsidR="00B80AD2"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</w:t>
            </w:r>
            <w:r w:rsidR="00B80AD2">
              <w:rPr>
                <w:rFonts w:ascii="Calibri" w:eastAsia="Calibri" w:hAnsi="Calibri" w:cs="Calibri"/>
                <w:sz w:val="22"/>
                <w:szCs w:val="22"/>
              </w:rPr>
              <w:t>……..</w:t>
            </w:r>
          </w:p>
          <w:p w:rsidR="50512992" w:rsidRDefault="50512992" w:rsidP="00B80AD2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B80AD2" w:rsidTr="00B80AD2">
        <w:trPr>
          <w:trHeight w:val="20"/>
        </w:trPr>
        <w:tc>
          <w:tcPr>
            <w:tcW w:w="3329" w:type="dxa"/>
            <w:tcMar>
              <w:left w:w="108" w:type="dxa"/>
              <w:right w:w="108" w:type="dxa"/>
            </w:tcMar>
          </w:tcPr>
          <w:p w:rsidR="00B80AD2" w:rsidRDefault="00B80AD2" w:rsidP="00B80AD2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77" w:type="dxa"/>
            <w:tcMar>
              <w:left w:w="108" w:type="dxa"/>
              <w:right w:w="108" w:type="dxa"/>
            </w:tcMar>
          </w:tcPr>
          <w:p w:rsidR="00B80AD2" w:rsidRPr="50512992" w:rsidRDefault="00B80AD2" w:rsidP="00B80AD2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51299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od </w:t>
            </w: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……..</w:t>
            </w:r>
          </w:p>
        </w:tc>
        <w:tc>
          <w:tcPr>
            <w:tcW w:w="2861" w:type="dxa"/>
            <w:tcMar>
              <w:left w:w="108" w:type="dxa"/>
              <w:right w:w="108" w:type="dxa"/>
            </w:tcMar>
          </w:tcPr>
          <w:p w:rsidR="00B80AD2" w:rsidRDefault="00B80AD2" w:rsidP="00B80AD2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051299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do </w:t>
            </w: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……..</w:t>
            </w:r>
          </w:p>
          <w:p w:rsidR="00B80AD2" w:rsidRPr="50512992" w:rsidRDefault="00B80AD2" w:rsidP="00B80AD2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50512992" w:rsidTr="00B80AD2">
        <w:trPr>
          <w:trHeight w:val="300"/>
        </w:trPr>
        <w:tc>
          <w:tcPr>
            <w:tcW w:w="3329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Místo a čas předání dítěte/dětí osobě hlídající:</w:t>
            </w:r>
          </w:p>
        </w:tc>
        <w:tc>
          <w:tcPr>
            <w:tcW w:w="5738" w:type="dxa"/>
            <w:gridSpan w:val="2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……………………………………………………………………………………………</w:t>
            </w:r>
          </w:p>
        </w:tc>
      </w:tr>
      <w:tr w:rsidR="50512992" w:rsidTr="00B80AD2">
        <w:trPr>
          <w:trHeight w:val="300"/>
        </w:trPr>
        <w:tc>
          <w:tcPr>
            <w:tcW w:w="3329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Místo a čas předání dítěte/dětí osobě pečující:</w:t>
            </w:r>
          </w:p>
        </w:tc>
        <w:tc>
          <w:tcPr>
            <w:tcW w:w="5738" w:type="dxa"/>
            <w:gridSpan w:val="2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…………………………………………………………………………………………..</w:t>
            </w:r>
          </w:p>
        </w:tc>
      </w:tr>
      <w:tr w:rsidR="50512992" w:rsidTr="00B80AD2">
        <w:trPr>
          <w:trHeight w:val="300"/>
        </w:trPr>
        <w:tc>
          <w:tcPr>
            <w:tcW w:w="3329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Výše úhrady za hlídání dítěte/dětí:</w:t>
            </w:r>
          </w:p>
        </w:tc>
        <w:tc>
          <w:tcPr>
            <w:tcW w:w="5738" w:type="dxa"/>
            <w:gridSpan w:val="2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…………………………………………………………………………………………..</w:t>
            </w:r>
          </w:p>
        </w:tc>
      </w:tr>
      <w:tr w:rsidR="50512992" w:rsidTr="00B80AD2">
        <w:trPr>
          <w:trHeight w:val="300"/>
        </w:trPr>
        <w:tc>
          <w:tcPr>
            <w:tcW w:w="3329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Způsob úhrady za hlídání:</w:t>
            </w:r>
          </w:p>
        </w:tc>
        <w:tc>
          <w:tcPr>
            <w:tcW w:w="5738" w:type="dxa"/>
            <w:gridSpan w:val="2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ourier New" w:eastAsia="Courier New" w:hAnsi="Courier New" w:cs="Courier New"/>
                <w:sz w:val="22"/>
                <w:szCs w:val="22"/>
              </w:rPr>
              <w:t xml:space="preserve">□ </w:t>
            </w:r>
            <w:r w:rsidRPr="50512992">
              <w:rPr>
                <w:rFonts w:ascii="Calibri" w:eastAsia="Calibri" w:hAnsi="Calibri" w:cs="Calibri"/>
                <w:sz w:val="22"/>
                <w:szCs w:val="22"/>
              </w:rPr>
              <w:t>v hotovosti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ourier New" w:eastAsia="Courier New" w:hAnsi="Courier New" w:cs="Courier New"/>
                <w:sz w:val="22"/>
                <w:szCs w:val="22"/>
              </w:rPr>
              <w:t>□</w:t>
            </w:r>
            <w:r w:rsidRPr="50512992">
              <w:rPr>
                <w:rFonts w:ascii="Calibri" w:eastAsia="Calibri" w:hAnsi="Calibri" w:cs="Calibri"/>
                <w:sz w:val="22"/>
                <w:szCs w:val="22"/>
              </w:rPr>
              <w:t xml:space="preserve">  na účet osoby hlídající: </w:t>
            </w:r>
            <w:proofErr w:type="spellStart"/>
            <w:proofErr w:type="gramStart"/>
            <w:r w:rsidRPr="50512992">
              <w:rPr>
                <w:rFonts w:ascii="Calibri" w:eastAsia="Calibri" w:hAnsi="Calibri" w:cs="Calibri"/>
                <w:sz w:val="22"/>
                <w:szCs w:val="22"/>
              </w:rPr>
              <w:t>č.ú</w:t>
            </w:r>
            <w:proofErr w:type="spellEnd"/>
            <w:r w:rsidRPr="50512992">
              <w:rPr>
                <w:rFonts w:ascii="Calibri" w:eastAsia="Calibri" w:hAnsi="Calibri" w:cs="Calibri"/>
                <w:sz w:val="22"/>
                <w:szCs w:val="22"/>
              </w:rPr>
              <w:t>.:…</w:t>
            </w:r>
            <w:proofErr w:type="gramEnd"/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</w:t>
            </w:r>
          </w:p>
        </w:tc>
      </w:tr>
      <w:tr w:rsidR="50512992" w:rsidTr="00B80AD2">
        <w:trPr>
          <w:trHeight w:val="300"/>
        </w:trPr>
        <w:tc>
          <w:tcPr>
            <w:tcW w:w="3329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V ceně je zahrnuta strava dítěte/dětí:</w:t>
            </w:r>
          </w:p>
        </w:tc>
        <w:tc>
          <w:tcPr>
            <w:tcW w:w="5738" w:type="dxa"/>
            <w:gridSpan w:val="2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ANO – NE</w:t>
            </w:r>
          </w:p>
        </w:tc>
      </w:tr>
      <w:tr w:rsidR="50512992" w:rsidTr="00B80AD2">
        <w:trPr>
          <w:trHeight w:val="300"/>
        </w:trPr>
        <w:tc>
          <w:tcPr>
            <w:tcW w:w="3329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Upozornění na zdravotní stav dítěte, užívané léky:</w:t>
            </w:r>
          </w:p>
        </w:tc>
        <w:tc>
          <w:tcPr>
            <w:tcW w:w="5738" w:type="dxa"/>
            <w:gridSpan w:val="2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……………………………………………………………………………………………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……………………………………………………………………………………………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……………………………………………………………………………………………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……………………………………………………………………………………………</w:t>
            </w:r>
          </w:p>
        </w:tc>
      </w:tr>
      <w:tr w:rsidR="50512992" w:rsidTr="00B80AD2">
        <w:trPr>
          <w:trHeight w:val="300"/>
        </w:trPr>
        <w:tc>
          <w:tcPr>
            <w:tcW w:w="3329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Kontaktní osoba v době hlídání:</w:t>
            </w:r>
          </w:p>
        </w:tc>
        <w:tc>
          <w:tcPr>
            <w:tcW w:w="5738" w:type="dxa"/>
            <w:gridSpan w:val="2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osoba pečující – jiná (jméno a příjmení, adresa, telefon):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…………………………………………………………………………………………..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…………………………………………………………………………………………..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…………………………………………………………………………………………..</w:t>
            </w:r>
          </w:p>
        </w:tc>
      </w:tr>
      <w:tr w:rsidR="50512992" w:rsidTr="00B80AD2">
        <w:trPr>
          <w:trHeight w:val="300"/>
        </w:trPr>
        <w:tc>
          <w:tcPr>
            <w:tcW w:w="3329" w:type="dxa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Další sjednané podmínky hlídání: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(Např. místo hlídání, pokud u osoby pečující, tak jaké jsou podmínky užívání domácích prostor, co bude mít dítě/děti s sebou, jak bude zajištěna strava, spaní dítěte, úhrada volnočasových aktivit, plánování volnočasových aktivit, pleny - úhrada, co dítě má a nemá rádo, čeho se bojí, apod.)</w:t>
            </w:r>
          </w:p>
        </w:tc>
        <w:tc>
          <w:tcPr>
            <w:tcW w:w="5738" w:type="dxa"/>
            <w:gridSpan w:val="2"/>
            <w:tcMar>
              <w:left w:w="108" w:type="dxa"/>
              <w:right w:w="108" w:type="dxa"/>
            </w:tcMar>
          </w:tcPr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……………………………………………………………………………………………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……………………………………………………………………………………………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……………………………………………………………………………………………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……………………………………………………………………………………………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……………………………………………………………………………………………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……………………………………………………………………………………………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……………………………………………………………………………………………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……………………………………………………………………………………………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……………………………………………………………………………………………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……………………………………………………………………………………………</w:t>
            </w:r>
          </w:p>
          <w:p w:rsidR="50512992" w:rsidRDefault="50512992" w:rsidP="50512992">
            <w:pPr>
              <w:spacing w:line="360" w:lineRule="auto"/>
            </w:pPr>
            <w:r w:rsidRPr="50512992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……………………………………………………………………………………………</w:t>
            </w:r>
          </w:p>
        </w:tc>
      </w:tr>
    </w:tbl>
    <w:p w:rsidR="026605B3" w:rsidRDefault="026605B3" w:rsidP="50512992">
      <w:pPr>
        <w:spacing w:line="360" w:lineRule="auto"/>
      </w:pPr>
      <w:r w:rsidRPr="50512992">
        <w:rPr>
          <w:rFonts w:ascii="Calibri" w:eastAsia="Calibri" w:hAnsi="Calibri" w:cs="Calibri"/>
          <w:sz w:val="22"/>
          <w:szCs w:val="22"/>
        </w:rPr>
        <w:t xml:space="preserve"> </w:t>
      </w:r>
    </w:p>
    <w:p w:rsidR="026605B3" w:rsidRDefault="026605B3" w:rsidP="50512992">
      <w:pPr>
        <w:spacing w:line="360" w:lineRule="auto"/>
        <w:jc w:val="center"/>
      </w:pPr>
      <w:r w:rsidRPr="50512992">
        <w:rPr>
          <w:rFonts w:ascii="Calibri" w:eastAsia="Calibri" w:hAnsi="Calibri" w:cs="Calibri"/>
          <w:b/>
          <w:bCs/>
          <w:sz w:val="22"/>
          <w:szCs w:val="22"/>
        </w:rPr>
        <w:lastRenderedPageBreak/>
        <w:t>III.</w:t>
      </w:r>
    </w:p>
    <w:p w:rsidR="026605B3" w:rsidRDefault="026605B3" w:rsidP="50512992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cs="Calibri"/>
        </w:rPr>
      </w:pPr>
      <w:r w:rsidRPr="50512992">
        <w:rPr>
          <w:rFonts w:cs="Calibri"/>
        </w:rPr>
        <w:t xml:space="preserve">Smluvní strany berou na vědomí a dohodly se, že odpovědnost za hlídané dítě/děti uvedené v čl. I. této smlouvy nese hlídající osoba, obdobně jako je stanoveno v </w:t>
      </w:r>
      <w:proofErr w:type="spellStart"/>
      <w:r w:rsidRPr="50512992">
        <w:rPr>
          <w:rFonts w:cs="Calibri"/>
        </w:rPr>
        <w:t>ust</w:t>
      </w:r>
      <w:proofErr w:type="spellEnd"/>
      <w:r w:rsidRPr="50512992">
        <w:rPr>
          <w:rFonts w:cs="Calibri"/>
        </w:rPr>
        <w:t>. § 2920, § 2921 zákona č. 89/2012 Sb., občanský zákoník, ve znění pozdějších předpisů</w:t>
      </w:r>
      <w:hyperlink r:id="rId11" w:anchor="_ftn1">
        <w:r w:rsidRPr="50512992">
          <w:rPr>
            <w:rStyle w:val="Hypertextovodkaz"/>
            <w:rFonts w:cs="Calibri"/>
            <w:vertAlign w:val="superscript"/>
          </w:rPr>
          <w:t>[1]</w:t>
        </w:r>
      </w:hyperlink>
      <w:r w:rsidRPr="50512992">
        <w:rPr>
          <w:rFonts w:cs="Calibri"/>
        </w:rPr>
        <w:t xml:space="preserve">. </w:t>
      </w:r>
    </w:p>
    <w:p w:rsidR="026605B3" w:rsidRDefault="026605B3" w:rsidP="50512992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cs="Calibri"/>
        </w:rPr>
      </w:pPr>
      <w:r w:rsidRPr="50512992">
        <w:rPr>
          <w:rFonts w:cs="Calibri"/>
        </w:rPr>
        <w:t>Osoba pečující souhlasí s ošetřením dítěte v případě úrazu nebo akutního zdravotního stavu vyžadujícího odborné ošetření. O této situaci osoba hlídající osobu pečující bezodkladně telefonicky nebo osobně uvědomí.</w:t>
      </w:r>
    </w:p>
    <w:p w:rsidR="026605B3" w:rsidRDefault="026605B3" w:rsidP="50512992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cs="Calibri"/>
        </w:rPr>
      </w:pPr>
      <w:r w:rsidRPr="50512992">
        <w:rPr>
          <w:rFonts w:cs="Calibri"/>
        </w:rPr>
        <w:t>Osoba hlídající se zavazuje v době hlídání se dítěti/dětem věnovat, zejména formou volnočasových aktivit zvolených přiměřeně věku a zdravotnímu stavu dítěte/dětí.</w:t>
      </w:r>
    </w:p>
    <w:p w:rsidR="026605B3" w:rsidRDefault="026605B3" w:rsidP="50512992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cs="Calibri"/>
        </w:rPr>
      </w:pPr>
      <w:r w:rsidRPr="50512992">
        <w:rPr>
          <w:rFonts w:cs="Calibri"/>
        </w:rPr>
        <w:t>Úhradu za hlídání dítěte/dětí se zavazuje pečující osoba uhradit osobě hlídající do pěti pracovních dnů od splnění předmětu smlouvy (hlídání), a to dle podmínek smluvených v článku II. této smlouvy. V případě platby v hotovosti vydá osoba hlídající osobě pečující potvrzení o převzetí smluvené úhrady.</w:t>
      </w:r>
    </w:p>
    <w:p w:rsidR="026605B3" w:rsidRDefault="026605B3" w:rsidP="50512992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cs="Calibri"/>
        </w:rPr>
      </w:pPr>
      <w:r w:rsidRPr="50512992">
        <w:rPr>
          <w:rFonts w:cs="Calibri"/>
        </w:rPr>
        <w:t xml:space="preserve">Jakékoliv změny či dodatky k této smlouvě mohou být provedeny pouze písemně a se souhlasem obou smluvních stran. </w:t>
      </w:r>
    </w:p>
    <w:p w:rsidR="026605B3" w:rsidRDefault="026605B3" w:rsidP="50512992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cs="Calibri"/>
        </w:rPr>
      </w:pPr>
      <w:r w:rsidRPr="50512992">
        <w:rPr>
          <w:rFonts w:cs="Calibri"/>
        </w:rPr>
        <w:t>Tato smlouva je vyhotovena ve třech výtiscích, z nichž jedno obdrží osoba hlídající a dvě osoba pečující.</w:t>
      </w:r>
    </w:p>
    <w:p w:rsidR="026605B3" w:rsidRDefault="026605B3" w:rsidP="50512992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cs="Calibri"/>
        </w:rPr>
      </w:pPr>
      <w:r w:rsidRPr="50512992">
        <w:rPr>
          <w:rFonts w:cs="Calibri"/>
        </w:rPr>
        <w:t>Smluvní strany prohlašují, že si smlouvu přečetly, s jejím obsahem souhlasí a na důkaz, že je projevem jejich vážné a svobodné vůle připojují svůj podpis.</w:t>
      </w:r>
    </w:p>
    <w:p w:rsidR="026605B3" w:rsidRDefault="026605B3" w:rsidP="50512992">
      <w:pPr>
        <w:spacing w:line="360" w:lineRule="auto"/>
        <w:jc w:val="both"/>
      </w:pPr>
      <w:r w:rsidRPr="50512992">
        <w:rPr>
          <w:rFonts w:ascii="Calibri" w:eastAsia="Calibri" w:hAnsi="Calibri" w:cs="Calibri"/>
          <w:sz w:val="22"/>
          <w:szCs w:val="22"/>
        </w:rPr>
        <w:t xml:space="preserve"> </w:t>
      </w:r>
    </w:p>
    <w:p w:rsidR="026605B3" w:rsidRDefault="026605B3" w:rsidP="50512992">
      <w:pPr>
        <w:spacing w:line="360" w:lineRule="auto"/>
        <w:jc w:val="both"/>
      </w:pPr>
      <w:r w:rsidRPr="50512992">
        <w:rPr>
          <w:rFonts w:ascii="Calibri" w:eastAsia="Calibri" w:hAnsi="Calibri" w:cs="Calibri"/>
          <w:sz w:val="22"/>
          <w:szCs w:val="22"/>
        </w:rPr>
        <w:t xml:space="preserve"> V ……………….…………… dne ……………………….                           V ……………….…………… dne ……………………….</w:t>
      </w:r>
    </w:p>
    <w:p w:rsidR="026605B3" w:rsidRDefault="026605B3" w:rsidP="50512992">
      <w:pPr>
        <w:spacing w:line="360" w:lineRule="auto"/>
        <w:jc w:val="both"/>
      </w:pPr>
      <w:r w:rsidRPr="50512992">
        <w:rPr>
          <w:rFonts w:ascii="Calibri" w:eastAsia="Calibri" w:hAnsi="Calibri" w:cs="Calibri"/>
          <w:sz w:val="22"/>
          <w:szCs w:val="22"/>
        </w:rPr>
        <w:t xml:space="preserve"> </w:t>
      </w:r>
    </w:p>
    <w:p w:rsidR="026605B3" w:rsidRDefault="026605B3" w:rsidP="50512992">
      <w:pPr>
        <w:spacing w:line="360" w:lineRule="auto"/>
        <w:jc w:val="both"/>
      </w:pPr>
      <w:r w:rsidRPr="50512992">
        <w:rPr>
          <w:rFonts w:ascii="Calibri" w:eastAsia="Calibri" w:hAnsi="Calibri" w:cs="Calibri"/>
          <w:sz w:val="22"/>
          <w:szCs w:val="22"/>
        </w:rPr>
        <w:t xml:space="preserve"> </w:t>
      </w:r>
    </w:p>
    <w:p w:rsidR="026605B3" w:rsidRDefault="026605B3" w:rsidP="50512992">
      <w:pPr>
        <w:spacing w:line="360" w:lineRule="auto"/>
        <w:jc w:val="both"/>
      </w:pPr>
      <w:r w:rsidRPr="50512992">
        <w:rPr>
          <w:rFonts w:ascii="Calibri" w:eastAsia="Calibri" w:hAnsi="Calibri" w:cs="Calibri"/>
          <w:sz w:val="22"/>
          <w:szCs w:val="22"/>
        </w:rPr>
        <w:t>…………………………………………………………………</w:t>
      </w:r>
      <w:r>
        <w:tab/>
      </w:r>
      <w:r>
        <w:tab/>
      </w:r>
      <w:r w:rsidRPr="50512992">
        <w:rPr>
          <w:rFonts w:ascii="Calibri" w:eastAsia="Calibri" w:hAnsi="Calibri" w:cs="Calibri"/>
          <w:sz w:val="22"/>
          <w:szCs w:val="22"/>
        </w:rPr>
        <w:t>…………………………………………………………………..</w:t>
      </w:r>
    </w:p>
    <w:p w:rsidR="026605B3" w:rsidRDefault="026605B3" w:rsidP="50512992">
      <w:pPr>
        <w:spacing w:line="360" w:lineRule="auto"/>
        <w:jc w:val="both"/>
      </w:pPr>
      <w:r w:rsidRPr="50512992">
        <w:rPr>
          <w:rFonts w:ascii="Calibri" w:eastAsia="Calibri" w:hAnsi="Calibri" w:cs="Calibri"/>
          <w:sz w:val="22"/>
          <w:szCs w:val="22"/>
        </w:rPr>
        <w:t>osoba pečující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0512992">
        <w:rPr>
          <w:rFonts w:ascii="Calibri" w:eastAsia="Calibri" w:hAnsi="Calibri" w:cs="Calibri"/>
          <w:sz w:val="22"/>
          <w:szCs w:val="22"/>
        </w:rPr>
        <w:t>osoba hlídající</w:t>
      </w:r>
    </w:p>
    <w:p w:rsidR="50512992" w:rsidRDefault="50512992" w:rsidP="50512992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50512992" w:rsidRDefault="50512992" w:rsidP="50512992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50512992" w:rsidRDefault="50512992" w:rsidP="50512992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B80AD2" w:rsidRDefault="026605B3" w:rsidP="50512992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  <w:r w:rsidRPr="50512992">
        <w:rPr>
          <w:rFonts w:ascii="Calibri" w:eastAsia="Calibri" w:hAnsi="Calibri" w:cs="Calibri"/>
          <w:sz w:val="22"/>
          <w:szCs w:val="22"/>
        </w:rPr>
        <w:t xml:space="preserve">   </w:t>
      </w:r>
    </w:p>
    <w:p w:rsidR="026605B3" w:rsidRPr="006D0980" w:rsidRDefault="00B80AD2" w:rsidP="00CB3D10">
      <w:pPr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 w:type="page"/>
      </w:r>
      <w:r w:rsidR="026605B3" w:rsidRPr="006D0980">
        <w:rPr>
          <w:rFonts w:ascii="Arial" w:eastAsia="Calibri" w:hAnsi="Arial" w:cs="Arial"/>
          <w:b/>
          <w:bCs/>
          <w:sz w:val="22"/>
          <w:szCs w:val="22"/>
        </w:rPr>
        <w:lastRenderedPageBreak/>
        <w:t>Potvrzení o zaplacení úhrady za hlídání dítěte/dětí</w:t>
      </w:r>
    </w:p>
    <w:p w:rsidR="026605B3" w:rsidRPr="006D0980" w:rsidRDefault="026605B3" w:rsidP="50512992">
      <w:pPr>
        <w:spacing w:line="360" w:lineRule="auto"/>
        <w:jc w:val="both"/>
        <w:rPr>
          <w:rFonts w:ascii="Arial" w:hAnsi="Arial" w:cs="Arial"/>
        </w:rPr>
      </w:pPr>
      <w:r w:rsidRPr="006D0980">
        <w:rPr>
          <w:rFonts w:ascii="Arial" w:eastAsia="Calibri" w:hAnsi="Arial" w:cs="Arial"/>
          <w:sz w:val="22"/>
          <w:szCs w:val="22"/>
        </w:rPr>
        <w:t xml:space="preserve"> </w:t>
      </w:r>
    </w:p>
    <w:p w:rsidR="026605B3" w:rsidRPr="006D0980" w:rsidRDefault="006D0980" w:rsidP="5051299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  <w:sz w:val="22"/>
          <w:szCs w:val="22"/>
        </w:rPr>
        <w:t>Já, ………………..………………………………………….</w:t>
      </w:r>
      <w:r w:rsidR="026605B3" w:rsidRPr="006D0980">
        <w:rPr>
          <w:rFonts w:ascii="Arial" w:eastAsia="Calibri" w:hAnsi="Arial" w:cs="Arial"/>
          <w:sz w:val="22"/>
          <w:szCs w:val="22"/>
        </w:rPr>
        <w:t>, potvrzuji, že jsem převzal/a od ……………………………………………</w:t>
      </w:r>
      <w:r>
        <w:rPr>
          <w:rFonts w:ascii="Arial" w:eastAsia="Calibri" w:hAnsi="Arial" w:cs="Arial"/>
          <w:sz w:val="22"/>
          <w:szCs w:val="22"/>
        </w:rPr>
        <w:t>……………..</w:t>
      </w:r>
      <w:r w:rsidR="026605B3" w:rsidRPr="006D0980">
        <w:rPr>
          <w:rFonts w:ascii="Arial" w:eastAsia="Calibri" w:hAnsi="Arial" w:cs="Arial"/>
          <w:sz w:val="22"/>
          <w:szCs w:val="22"/>
        </w:rPr>
        <w:t xml:space="preserve"> částku ………………………. Kč za hlídání svěřeného dítěte/dětí:</w:t>
      </w:r>
    </w:p>
    <w:p w:rsidR="006D0980" w:rsidRDefault="026605B3" w:rsidP="50512992">
      <w:pPr>
        <w:spacing w:line="360" w:lineRule="auto"/>
        <w:jc w:val="both"/>
        <w:rPr>
          <w:rFonts w:ascii="Arial" w:hAnsi="Arial" w:cs="Arial"/>
        </w:rPr>
      </w:pPr>
      <w:r w:rsidRPr="006D0980">
        <w:rPr>
          <w:rFonts w:ascii="Arial" w:eastAsia="Calibri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 w:rsidR="006D0980">
        <w:rPr>
          <w:rFonts w:ascii="Arial" w:eastAsia="Calibri" w:hAnsi="Arial" w:cs="Arial"/>
          <w:sz w:val="22"/>
          <w:szCs w:val="22"/>
        </w:rPr>
        <w:t>……………………………………………………………</w:t>
      </w:r>
    </w:p>
    <w:p w:rsidR="006D0980" w:rsidRDefault="006D0980" w:rsidP="50512992">
      <w:pPr>
        <w:spacing w:line="360" w:lineRule="auto"/>
        <w:jc w:val="both"/>
        <w:rPr>
          <w:rFonts w:ascii="Arial" w:hAnsi="Arial" w:cs="Arial"/>
        </w:rPr>
      </w:pPr>
    </w:p>
    <w:p w:rsidR="026605B3" w:rsidRPr="006D0980" w:rsidRDefault="026605B3" w:rsidP="50512992">
      <w:pPr>
        <w:spacing w:line="360" w:lineRule="auto"/>
        <w:jc w:val="both"/>
        <w:rPr>
          <w:rFonts w:ascii="Arial" w:hAnsi="Arial" w:cs="Arial"/>
        </w:rPr>
      </w:pPr>
      <w:r w:rsidRPr="006D0980">
        <w:rPr>
          <w:rFonts w:ascii="Arial" w:eastAsia="Calibri" w:hAnsi="Arial" w:cs="Arial"/>
          <w:sz w:val="22"/>
          <w:szCs w:val="22"/>
        </w:rPr>
        <w:t>v období</w:t>
      </w:r>
      <w:r w:rsidR="2076F8A4" w:rsidRPr="006D0980">
        <w:rPr>
          <w:rFonts w:ascii="Arial" w:eastAsia="Calibri" w:hAnsi="Arial" w:cs="Arial"/>
          <w:sz w:val="22"/>
          <w:szCs w:val="22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50512992" w:rsidRPr="006D0980" w:rsidTr="006D0980">
        <w:trPr>
          <w:trHeight w:val="300"/>
        </w:trPr>
        <w:tc>
          <w:tcPr>
            <w:tcW w:w="3969" w:type="dxa"/>
            <w:tcMar>
              <w:left w:w="108" w:type="dxa"/>
              <w:right w:w="108" w:type="dxa"/>
            </w:tcMar>
          </w:tcPr>
          <w:p w:rsidR="006D0980" w:rsidRDefault="006D0980" w:rsidP="00454BD5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:rsidR="50512992" w:rsidRPr="006D0980" w:rsidRDefault="50512992" w:rsidP="00454BD5">
            <w:pPr>
              <w:rPr>
                <w:rFonts w:ascii="Arial" w:hAnsi="Arial" w:cs="Arial"/>
              </w:rPr>
            </w:pPr>
            <w:r w:rsidRPr="006D0980">
              <w:rPr>
                <w:rFonts w:ascii="Arial" w:eastAsia="Calibri" w:hAnsi="Arial" w:cs="Arial"/>
                <w:sz w:val="22"/>
                <w:szCs w:val="22"/>
              </w:rPr>
              <w:t xml:space="preserve">od </w:t>
            </w:r>
            <w:r w:rsidR="00454BD5" w:rsidRPr="006D0980">
              <w:rPr>
                <w:rFonts w:ascii="Arial" w:eastAsia="Calibri" w:hAnsi="Arial" w:cs="Arial"/>
                <w:sz w:val="22"/>
                <w:szCs w:val="22"/>
              </w:rPr>
              <w:t>……………………………………..</w:t>
            </w:r>
          </w:p>
        </w:tc>
        <w:tc>
          <w:tcPr>
            <w:tcW w:w="5103" w:type="dxa"/>
            <w:tcMar>
              <w:left w:w="108" w:type="dxa"/>
              <w:right w:w="108" w:type="dxa"/>
            </w:tcMar>
          </w:tcPr>
          <w:p w:rsidR="006D0980" w:rsidRDefault="006D0980" w:rsidP="00454BD5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:rsidR="50512992" w:rsidRPr="006D0980" w:rsidRDefault="50512992" w:rsidP="00454BD5">
            <w:pPr>
              <w:rPr>
                <w:rFonts w:ascii="Arial" w:hAnsi="Arial" w:cs="Arial"/>
              </w:rPr>
            </w:pPr>
            <w:r w:rsidRPr="006D0980">
              <w:rPr>
                <w:rFonts w:ascii="Arial" w:eastAsia="Calibri" w:hAnsi="Arial" w:cs="Arial"/>
                <w:sz w:val="22"/>
                <w:szCs w:val="22"/>
              </w:rPr>
              <w:t xml:space="preserve">do </w:t>
            </w:r>
            <w:r w:rsidR="00454BD5" w:rsidRPr="006D0980">
              <w:rPr>
                <w:rFonts w:ascii="Arial" w:eastAsia="Calibri" w:hAnsi="Arial" w:cs="Arial"/>
                <w:sz w:val="22"/>
                <w:szCs w:val="22"/>
              </w:rPr>
              <w:t>……………………………………..</w:t>
            </w:r>
          </w:p>
          <w:p w:rsidR="50512992" w:rsidRPr="006D0980" w:rsidRDefault="50512992" w:rsidP="00454BD5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50512992" w:rsidRPr="006D0980" w:rsidTr="006D0980">
        <w:trPr>
          <w:trHeight w:val="300"/>
        </w:trPr>
        <w:tc>
          <w:tcPr>
            <w:tcW w:w="3969" w:type="dxa"/>
            <w:tcMar>
              <w:left w:w="108" w:type="dxa"/>
              <w:right w:w="108" w:type="dxa"/>
            </w:tcMar>
          </w:tcPr>
          <w:p w:rsidR="006D0980" w:rsidRDefault="006D0980" w:rsidP="00454BD5">
            <w:pPr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:rsidR="50512992" w:rsidRPr="006D0980" w:rsidRDefault="50512992" w:rsidP="00454BD5">
            <w:pPr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D098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od </w:t>
            </w:r>
            <w:r w:rsidR="00454BD5" w:rsidRPr="006D0980">
              <w:rPr>
                <w:rFonts w:ascii="Arial" w:eastAsia="Calibri" w:hAnsi="Arial" w:cs="Arial"/>
                <w:sz w:val="22"/>
                <w:szCs w:val="22"/>
              </w:rPr>
              <w:t>……………………………………..</w:t>
            </w:r>
          </w:p>
        </w:tc>
        <w:tc>
          <w:tcPr>
            <w:tcW w:w="5103" w:type="dxa"/>
            <w:tcMar>
              <w:left w:w="108" w:type="dxa"/>
              <w:right w:w="108" w:type="dxa"/>
            </w:tcMar>
          </w:tcPr>
          <w:p w:rsidR="006D0980" w:rsidRDefault="006D0980" w:rsidP="00454BD5">
            <w:pPr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:rsidR="50512992" w:rsidRPr="006D0980" w:rsidRDefault="50512992" w:rsidP="00454BD5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6D098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do </w:t>
            </w:r>
            <w:r w:rsidR="00454BD5" w:rsidRPr="006D0980">
              <w:rPr>
                <w:rFonts w:ascii="Arial" w:eastAsia="Calibri" w:hAnsi="Arial" w:cs="Arial"/>
                <w:sz w:val="22"/>
                <w:szCs w:val="22"/>
              </w:rPr>
              <w:t>……………………………………..</w:t>
            </w:r>
          </w:p>
          <w:p w:rsidR="00454BD5" w:rsidRPr="006D0980" w:rsidRDefault="00454BD5" w:rsidP="00454BD5">
            <w:pPr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50512992" w:rsidRPr="006D0980" w:rsidTr="006D0980">
        <w:trPr>
          <w:trHeight w:val="300"/>
        </w:trPr>
        <w:tc>
          <w:tcPr>
            <w:tcW w:w="3969" w:type="dxa"/>
            <w:tcMar>
              <w:left w:w="108" w:type="dxa"/>
              <w:right w:w="108" w:type="dxa"/>
            </w:tcMar>
          </w:tcPr>
          <w:p w:rsidR="006D0980" w:rsidRDefault="006D0980" w:rsidP="00454BD5">
            <w:pPr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:rsidR="50512992" w:rsidRPr="006D0980" w:rsidRDefault="50512992" w:rsidP="00454BD5">
            <w:pPr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D098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od </w:t>
            </w:r>
            <w:r w:rsidR="00454BD5" w:rsidRPr="006D0980">
              <w:rPr>
                <w:rFonts w:ascii="Arial" w:eastAsia="Calibri" w:hAnsi="Arial" w:cs="Arial"/>
                <w:sz w:val="22"/>
                <w:szCs w:val="22"/>
              </w:rPr>
              <w:t>……………………………………..</w:t>
            </w:r>
          </w:p>
        </w:tc>
        <w:tc>
          <w:tcPr>
            <w:tcW w:w="5103" w:type="dxa"/>
            <w:tcMar>
              <w:left w:w="108" w:type="dxa"/>
              <w:right w:w="108" w:type="dxa"/>
            </w:tcMar>
          </w:tcPr>
          <w:p w:rsidR="006D0980" w:rsidRDefault="006D0980" w:rsidP="00454BD5">
            <w:pPr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  <w:p w:rsidR="50512992" w:rsidRPr="006D0980" w:rsidRDefault="50512992" w:rsidP="00454BD5">
            <w:pPr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D098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do </w:t>
            </w:r>
            <w:r w:rsidR="00454BD5" w:rsidRPr="006D0980">
              <w:rPr>
                <w:rFonts w:ascii="Arial" w:eastAsia="Calibri" w:hAnsi="Arial" w:cs="Arial"/>
                <w:sz w:val="22"/>
                <w:szCs w:val="22"/>
              </w:rPr>
              <w:t>……………………………………..</w:t>
            </w:r>
          </w:p>
        </w:tc>
      </w:tr>
    </w:tbl>
    <w:p w:rsidR="50512992" w:rsidRPr="006D0980" w:rsidRDefault="50512992" w:rsidP="50512992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:rsidR="004F3133" w:rsidRPr="006D0980" w:rsidRDefault="004F3133" w:rsidP="50512992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:rsidR="004F3133" w:rsidRPr="006D0980" w:rsidRDefault="004F3133" w:rsidP="50512992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:rsidR="026605B3" w:rsidRPr="006D0980" w:rsidRDefault="026605B3" w:rsidP="50512992">
      <w:pPr>
        <w:spacing w:line="360" w:lineRule="auto"/>
        <w:jc w:val="both"/>
        <w:rPr>
          <w:rFonts w:ascii="Arial" w:hAnsi="Arial" w:cs="Arial"/>
        </w:rPr>
      </w:pPr>
      <w:r w:rsidRPr="006D0980">
        <w:rPr>
          <w:rFonts w:ascii="Arial" w:eastAsia="Calibri" w:hAnsi="Arial" w:cs="Arial"/>
          <w:sz w:val="22"/>
          <w:szCs w:val="22"/>
        </w:rPr>
        <w:t xml:space="preserve"> </w:t>
      </w:r>
    </w:p>
    <w:p w:rsidR="026605B3" w:rsidRPr="006D0980" w:rsidRDefault="026605B3" w:rsidP="50512992">
      <w:pPr>
        <w:spacing w:line="360" w:lineRule="auto"/>
        <w:jc w:val="both"/>
        <w:rPr>
          <w:rFonts w:ascii="Arial" w:hAnsi="Arial" w:cs="Arial"/>
        </w:rPr>
      </w:pPr>
      <w:r w:rsidRPr="006D0980">
        <w:rPr>
          <w:rFonts w:ascii="Arial" w:eastAsia="Calibri" w:hAnsi="Arial" w:cs="Arial"/>
          <w:sz w:val="22"/>
          <w:szCs w:val="22"/>
        </w:rPr>
        <w:t xml:space="preserve">V ………………………………. </w:t>
      </w:r>
      <w:proofErr w:type="gramStart"/>
      <w:r w:rsidRPr="006D0980">
        <w:rPr>
          <w:rFonts w:ascii="Arial" w:eastAsia="Calibri" w:hAnsi="Arial" w:cs="Arial"/>
          <w:sz w:val="22"/>
          <w:szCs w:val="22"/>
        </w:rPr>
        <w:t>dne</w:t>
      </w:r>
      <w:proofErr w:type="gramEnd"/>
      <w:r w:rsidRPr="006D0980">
        <w:rPr>
          <w:rFonts w:ascii="Arial" w:eastAsia="Calibri" w:hAnsi="Arial" w:cs="Arial"/>
          <w:sz w:val="22"/>
          <w:szCs w:val="22"/>
        </w:rPr>
        <w:t xml:space="preserve"> ………………………………………</w:t>
      </w:r>
    </w:p>
    <w:p w:rsidR="026605B3" w:rsidRPr="006D0980" w:rsidRDefault="026605B3" w:rsidP="50512992">
      <w:pPr>
        <w:spacing w:line="360" w:lineRule="auto"/>
        <w:jc w:val="both"/>
        <w:rPr>
          <w:rFonts w:ascii="Arial" w:hAnsi="Arial" w:cs="Arial"/>
        </w:rPr>
      </w:pPr>
      <w:r w:rsidRPr="006D0980">
        <w:rPr>
          <w:rFonts w:ascii="Arial" w:eastAsia="Calibri" w:hAnsi="Arial" w:cs="Arial"/>
          <w:sz w:val="22"/>
          <w:szCs w:val="22"/>
        </w:rPr>
        <w:t xml:space="preserve"> </w:t>
      </w:r>
    </w:p>
    <w:p w:rsidR="026605B3" w:rsidRPr="006D0980" w:rsidRDefault="026605B3" w:rsidP="50512992">
      <w:pPr>
        <w:spacing w:line="360" w:lineRule="auto"/>
        <w:jc w:val="both"/>
        <w:rPr>
          <w:rFonts w:ascii="Arial" w:hAnsi="Arial" w:cs="Arial"/>
        </w:rPr>
      </w:pPr>
      <w:r w:rsidRPr="006D0980">
        <w:rPr>
          <w:rFonts w:ascii="Arial" w:eastAsia="Calibri" w:hAnsi="Arial" w:cs="Arial"/>
          <w:sz w:val="22"/>
          <w:szCs w:val="22"/>
        </w:rPr>
        <w:t xml:space="preserve"> </w:t>
      </w:r>
    </w:p>
    <w:p w:rsidR="026605B3" w:rsidRPr="006D0980" w:rsidRDefault="026605B3" w:rsidP="50512992">
      <w:pPr>
        <w:spacing w:line="360" w:lineRule="auto"/>
        <w:jc w:val="both"/>
        <w:rPr>
          <w:rFonts w:ascii="Arial" w:hAnsi="Arial" w:cs="Arial"/>
        </w:rPr>
      </w:pPr>
      <w:r w:rsidRPr="006D0980">
        <w:rPr>
          <w:rFonts w:ascii="Arial" w:eastAsia="Calibri" w:hAnsi="Arial" w:cs="Arial"/>
          <w:sz w:val="22"/>
          <w:szCs w:val="22"/>
        </w:rPr>
        <w:t xml:space="preserve"> </w:t>
      </w:r>
    </w:p>
    <w:p w:rsidR="026605B3" w:rsidRPr="006D0980" w:rsidRDefault="026605B3" w:rsidP="50512992">
      <w:pPr>
        <w:spacing w:line="360" w:lineRule="auto"/>
        <w:jc w:val="both"/>
        <w:rPr>
          <w:rFonts w:ascii="Arial" w:hAnsi="Arial" w:cs="Arial"/>
        </w:rPr>
      </w:pPr>
      <w:r w:rsidRPr="006D0980">
        <w:rPr>
          <w:rFonts w:ascii="Arial" w:eastAsia="Calibri" w:hAnsi="Arial" w:cs="Arial"/>
          <w:sz w:val="22"/>
          <w:szCs w:val="22"/>
        </w:rPr>
        <w:t>…………………………………………………….</w:t>
      </w:r>
    </w:p>
    <w:p w:rsidR="026605B3" w:rsidRPr="006D0980" w:rsidRDefault="026605B3" w:rsidP="50512992">
      <w:pPr>
        <w:spacing w:line="360" w:lineRule="auto"/>
        <w:jc w:val="both"/>
        <w:rPr>
          <w:rFonts w:ascii="Arial" w:hAnsi="Arial" w:cs="Arial"/>
        </w:rPr>
      </w:pPr>
      <w:r w:rsidRPr="006D0980">
        <w:rPr>
          <w:rFonts w:ascii="Arial" w:eastAsia="Calibri" w:hAnsi="Arial" w:cs="Arial"/>
          <w:sz w:val="22"/>
          <w:szCs w:val="22"/>
        </w:rPr>
        <w:t>podpis osoby hlídající</w:t>
      </w:r>
    </w:p>
    <w:p w:rsidR="50512992" w:rsidRDefault="50512992" w:rsidP="50512992"/>
    <w:p w:rsidR="50512992" w:rsidRDefault="50512992" w:rsidP="50512992"/>
    <w:p w:rsidR="000D72BA" w:rsidRDefault="000D72BA" w:rsidP="000D72BA">
      <w:pPr>
        <w:spacing w:line="360" w:lineRule="auto"/>
        <w:jc w:val="both"/>
        <w:rPr>
          <w:rFonts w:cs="Arial"/>
        </w:rPr>
      </w:pPr>
    </w:p>
    <w:p w:rsidR="000D72BA" w:rsidRDefault="000D72BA" w:rsidP="000D72BA">
      <w:pPr>
        <w:spacing w:line="360" w:lineRule="auto"/>
        <w:jc w:val="both"/>
        <w:rPr>
          <w:rFonts w:cs="Arial"/>
        </w:rPr>
      </w:pPr>
    </w:p>
    <w:sectPr w:rsidR="000D72BA" w:rsidSect="00CB3D10">
      <w:footerReference w:type="default" r:id="rId12"/>
      <w:pgSz w:w="11906" w:h="16838"/>
      <w:pgMar w:top="1346" w:right="1417" w:bottom="993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0C4E2FC" w16cex:dateUtc="2025-02-04T12:43:39.048Z"/>
  <w16cex:commentExtensible w16cex:durableId="4C04E2BB" w16cex:dateUtc="2025-02-04T12:59:40.655Z"/>
  <w16cex:commentExtensible w16cex:durableId="47F59D6C" w16cex:dateUtc="2025-02-04T13:02:55.405Z"/>
  <w16cex:commentExtensible w16cex:durableId="48C50BCB" w16cex:dateUtc="2025-02-04T13:16:48.103Z"/>
  <w16cex:commentExtensible w16cex:durableId="589ABD0D" w16cex:dateUtc="2025-02-04T13:21:02.882Z"/>
  <w16cex:commentExtensible w16cex:durableId="3A1BC1C0" w16cex:dateUtc="2025-02-04T13:21:36.102Z"/>
  <w16cex:commentExtensible w16cex:durableId="4BC9628C" w16cex:dateUtc="2025-02-04T13:24:41.769Z"/>
  <w16cex:commentExtensible w16cex:durableId="5E47531A" w16cex:dateUtc="2025-02-04T13:27:57.162Z"/>
  <w16cex:commentExtensible w16cex:durableId="21F2FAEC" w16cex:dateUtc="2025-02-04T13:28:21.799Z"/>
  <w16cex:commentExtensible w16cex:durableId="7E6AAE92" w16cex:dateUtc="2025-02-04T13:28:53.567Z"/>
  <w16cex:commentExtensible w16cex:durableId="6D1403A2" w16cex:dateUtc="2025-02-04T13:31:14.622Z"/>
  <w16cex:commentExtensible w16cex:durableId="7B725503" w16cex:dateUtc="2025-02-04T13:40:27.443Z"/>
  <w16cex:commentExtensible w16cex:durableId="20797762" w16cex:dateUtc="2025-02-10T10:04:34.248Z"/>
  <w16cex:commentExtensible w16cex:durableId="5340B1A7" w16cex:dateUtc="2025-02-10T10:06:25.235Z"/>
  <w16cex:commentExtensible w16cex:durableId="23BB62B9" w16cex:dateUtc="2025-02-10T11:43:35.378Z"/>
  <w16cex:commentExtensible w16cex:durableId="67D98429" w16cex:dateUtc="2025-02-10T13:11:30.35Z"/>
  <w16cex:commentExtensible w16cex:durableId="69DAE04E" w16cex:dateUtc="2025-02-10T14:50:06.493Z"/>
  <w16cex:commentExtensible w16cex:durableId="68B2B1B7" w16cex:dateUtc="2025-02-10T15:03:11.455Z"/>
  <w16cex:commentExtensible w16cex:durableId="5E560A13" w16cex:dateUtc="2025-02-10T15:05:59.215Z"/>
  <w16cex:commentExtensible w16cex:durableId="6DBB7030" w16cex:dateUtc="2025-02-11T08:50:04.718Z"/>
  <w16cex:commentExtensible w16cex:durableId="3BECC1CB" w16cex:dateUtc="2025-02-11T09:32:34.316Z"/>
  <w16cex:commentExtensible w16cex:durableId="63719157" w16cex:dateUtc="2025-02-11T09:58:58.253Z"/>
  <w16cex:commentExtensible w16cex:durableId="6884EE59" w16cex:dateUtc="2025-02-11T10:23:03.715Z"/>
  <w16cex:commentExtensible w16cex:durableId="46CE8073" w16cex:dateUtc="2025-02-11T10:23:41.229Z"/>
  <w16cex:commentExtensible w16cex:durableId="6CD6DCBB" w16cex:dateUtc="2025-02-11T10:23:57.035Z"/>
  <w16cex:commentExtensible w16cex:durableId="04578F67" w16cex:dateUtc="2025-02-11T10:30:14.755Z"/>
  <w16cex:commentExtensible w16cex:durableId="5B42FE0C" w16cex:dateUtc="2025-02-11T10:53:12.125Z"/>
  <w16cex:commentExtensible w16cex:durableId="2526F5B0" w16cex:dateUtc="2025-02-11T10:55:14.353Z"/>
  <w16cex:commentExtensible w16cex:durableId="712EA6BA" w16cex:dateUtc="2025-02-12T07:33:44.574Z"/>
  <w16cex:commentExtensible w16cex:durableId="1BD73F39" w16cex:dateUtc="2025-02-12T07:35:38.751Z"/>
  <w16cex:commentExtensible w16cex:durableId="3A33728B" w16cex:dateUtc="2025-02-12T07:37:33.465Z"/>
  <w16cex:commentExtensible w16cex:durableId="5E718CF4" w16cex:dateUtc="2025-02-12T07:39:25.242Z"/>
  <w16cex:commentExtensible w16cex:durableId="289348A2" w16cex:dateUtc="2025-02-12T07:39:42.387Z"/>
  <w16cex:commentExtensible w16cex:durableId="79B940D9" w16cex:dateUtc="2025-02-12T07:40:24.558Z"/>
  <w16cex:commentExtensible w16cex:durableId="02192AEC" w16cex:dateUtc="2025-02-12T07:40:40.808Z"/>
  <w16cex:commentExtensible w16cex:durableId="545A090A" w16cex:dateUtc="2025-02-12T07:43:39.122Z"/>
  <w16cex:commentExtensible w16cex:durableId="17831CB4" w16cex:dateUtc="2025-02-12T07:45:06.961Z"/>
  <w16cex:commentExtensible w16cex:durableId="669BA46A" w16cex:dateUtc="2025-02-12T08:37:05.699Z"/>
  <w16cex:commentExtensible w16cex:durableId="32816F9F" w16cex:dateUtc="2025-02-12T08:43:36.021Z"/>
  <w16cex:commentExtensible w16cex:durableId="46D7A1DE" w16cex:dateUtc="2025-02-12T08:45:19.296Z"/>
  <w16cex:commentExtensible w16cex:durableId="3326637C" w16cex:dateUtc="2025-02-12T08:48:37.688Z"/>
  <w16cex:commentExtensible w16cex:durableId="504D0F43" w16cex:dateUtc="2025-02-12T08:49:03.322Z"/>
  <w16cex:commentExtensible w16cex:durableId="27F2FD69" w16cex:dateUtc="2025-02-12T08:50:43.389Z"/>
  <w16cex:commentExtensible w16cex:durableId="37A8C1C6" w16cex:dateUtc="2025-02-12T08:54:38.238Z"/>
  <w16cex:commentExtensible w16cex:durableId="2D7BE072" w16cex:dateUtc="2025-02-12T08:58:43.295Z"/>
  <w16cex:commentExtensible w16cex:durableId="735E5803" w16cex:dateUtc="2025-02-12T09:03:56.496Z"/>
  <w16cex:commentExtensible w16cex:durableId="71376C14" w16cex:dateUtc="2026-03-16T14:21:00.575Z"/>
  <w16cex:commentExtensible w16cex:durableId="241D1D1E" w16cex:dateUtc="2026-02-09T07:49:35.773Z"/>
  <w16cex:commentExtensible w16cex:durableId="220789AD" w16cex:dateUtc="2026-02-09T09:48:33.509Z"/>
  <w16cex:commentExtensible w16cex:durableId="42C026AD" w16cex:dateUtc="2026-02-10T12:05:24.084Z"/>
  <w16cex:commentExtensible w16cex:durableId="207A46FF" w16cex:dateUtc="2026-03-23T14:06:53.131Z"/>
  <w16cex:commentExtensible w16cex:durableId="2EFF89BC" w16cex:dateUtc="2026-02-10T12:57:07.304Z"/>
  <w16cex:commentExtensible w16cex:durableId="0E06B5DE" w16cex:dateUtc="2026-02-11T07:40:29.645Z"/>
  <w16cex:commentExtensible w16cex:durableId="062E59FC" w16cex:dateUtc="2026-02-11T08:42:07.742Z"/>
  <w16cex:commentExtensible w16cex:durableId="0335CCC6" w16cex:dateUtc="2026-02-11T08:54:13.884Z"/>
  <w16cex:commentExtensible w16cex:durableId="2822C4AE" w16cex:dateUtc="2026-02-11T09:08:52.596Z"/>
  <w16cex:commentExtensible w16cex:durableId="60A3DEE2" w16cex:dateUtc="2026-02-11T08:00:27.722Z"/>
  <w16cex:commentExtensible w16cex:durableId="7911A9A6" w16cex:dateUtc="2026-02-12T09:15:15.123Z"/>
  <w16cex:commentExtensible w16cex:durableId="48DFE6DA" w16cex:dateUtc="2026-02-12T09:17:49.839Z"/>
  <w16cex:commentExtensible w16cex:durableId="1412955C" w16cex:dateUtc="2026-02-12T09:46:22.528Z"/>
  <w16cex:commentExtensible w16cex:durableId="69781327" w16cex:dateUtc="2026-02-09T09:48:33.509Z"/>
  <w16cex:commentExtensible w16cex:durableId="72A0FFC4" w16cex:dateUtc="2026-03-10T10:13:48.802Z"/>
  <w16cex:commentExtensible w16cex:durableId="1D6E0E51" w16cex:dateUtc="2026-03-19T08:49:14.934Z"/>
  <w16cex:commentExtensible w16cex:durableId="2E8B6DA5" w16cex:dateUtc="2026-03-20T11:58:31.385Z"/>
  <w16cex:commentExtensible w16cex:durableId="1ACF19A0" w16cex:dateUtc="2026-03-23T14:40:31.396Z"/>
  <w16cex:commentExtensible w16cex:durableId="78ECE8A7" w16cex:dateUtc="2026-03-23T14:46:53.879Z"/>
  <w16cex:commentExtensible w16cex:durableId="5C288F1F" w16cex:dateUtc="2026-03-23T14:49:35.999Z"/>
  <w16cex:commentExtensible w16cex:durableId="0C88D1A8" w16cex:dateUtc="2026-03-23T14:51:00.665Z"/>
  <w16cex:commentExtensible w16cex:durableId="093B5606" w16cex:dateUtc="2026-03-23T15:03:10.912Z"/>
  <w16cex:commentExtensible w16cex:durableId="3F8747F7" w16cex:dateUtc="2026-03-25T12:24:22.991Z"/>
  <w16cex:commentExtensible w16cex:durableId="21FBD048" w16cex:dateUtc="2026-03-24T14:00:47.003Z"/>
  <w16cex:commentExtensible w16cex:durableId="5B7AFD19" w16cex:dateUtc="2026-03-24T14:08:44.26Z"/>
  <w16cex:commentExtensible w16cex:durableId="03AD085C" w16cex:dateUtc="2026-03-25T05:47:03.393Z"/>
  <w16cex:commentExtensible w16cex:durableId="15189AA5" w16cex:dateUtc="2026-03-25T12:08:38.605Z"/>
  <w16cex:commentExtensible w16cex:durableId="7D8A29F6" w16cex:dateUtc="2026-03-24T13:30:03.818Z"/>
  <w16cex:commentExtensible w16cex:durableId="32EA8864" w16cex:dateUtc="2026-03-24T13:33:21.676Z"/>
  <w16cex:commentExtensible w16cex:durableId="44421331" w16cex:dateUtc="2026-03-24T13:43:10.647Z"/>
  <w16cex:commentExtensible w16cex:durableId="3DD7BA93" w16cex:dateUtc="2026-03-24T13:44:19.866Z"/>
  <w16cex:commentExtensible w16cex:durableId="030484C3" w16cex:dateUtc="2026-03-24T13:53:43.717Z"/>
  <w16cex:commentExtensible w16cex:durableId="3E3FFEF6" w16cex:dateUtc="2026-03-24T13:55:28.932Z"/>
  <w16cex:commentExtensible w16cex:durableId="2CCC9AB1" w16cex:dateUtc="2026-03-24T07:30:44.653Z">
    <w16cex:extLst>
      <w16:ext w16:uri="{CE6994B0-6A32-4C9F-8C6B-6E91EDA988CE}">
        <cr:reactions xmlns:cr="http://schemas.microsoft.com/office/comments/2020/reactions">
          <cr:reaction reactionType="1">
            <cr:reactionInfo dateUtc="2026-03-25T12:24:40.063Z">
              <cr:user userId="S::ekonom@ssp-ol.cz::b6bf1adf-3482-482a-a59e-2c028cadd55d" userProvider="AD" userName="Kateřina Jedzoková"/>
            </cr:reactionInfo>
          </cr:reaction>
        </cr:reactions>
      </w16:ext>
    </w16cex:extLst>
  </w16cex:commentExtensible>
  <w16cex:commentExtensible w16cex:durableId="08F005B4" w16cex:dateUtc="2026-03-24T10:41:10.991Z"/>
  <w16cex:commentExtensible w16cex:durableId="70B941DF" w16cex:dateUtc="2026-03-24T13:59:27.969Z"/>
  <w16cex:commentExtensible w16cex:durableId="39992E69" w16cex:dateUtc="2026-03-24T10:42:00.151Z"/>
  <w16cex:commentExtensible w16cex:durableId="66702C6E" w16cex:dateUtc="2026-03-24T13:57:17.198Z"/>
  <w16cex:commentExtensible w16cex:durableId="561BE97D" w16cex:dateUtc="2026-03-25T11:59:53.796Z">
    <w16cex:extLst>
      <w16:ext w16:uri="{CE6994B0-6A32-4C9F-8C6B-6E91EDA988CE}">
        <cr:reactions xmlns:cr="http://schemas.microsoft.com/office/comments/2020/reactions">
          <cr:reaction reactionType="1">
            <cr:reactionInfo dateUtc="2026-03-25T12:04:48.388Z">
              <cr:user userId="S::ekonom@ssp-ol.cz::b6bf1adf-3482-482a-a59e-2c028cadd55d" userProvider="AD" userName="Kateřina Jedzoková"/>
            </cr:reactionInfo>
          </cr:reaction>
        </cr:reactions>
      </w16:ext>
    </w16cex:extLst>
  </w16cex:commentExtensible>
  <w16cex:commentExtensible w16cex:durableId="66A1F929" w16cex:dateUtc="2026-03-25T12:05:13.04Z"/>
  <w16cex:commentExtensible w16cex:durableId="62585B30" w16cex:dateUtc="2026-03-25T05:52:21.541Z"/>
  <w16cex:commentExtensible w16cex:durableId="312752BE" w16cex:dateUtc="2026-03-25T12:22:53.719Z"/>
  <w16cex:commentExtensible w16cex:durableId="7F4EDD26" w16cex:dateUtc="2026-03-25T05:55:45.019Z"/>
  <w16cex:commentExtensible w16cex:durableId="5759FF12" w16cex:dateUtc="2026-03-25T12:25:29.504Z"/>
  <w16cex:commentExtensible w16cex:durableId="3EE6C81E" w16cex:dateUtc="2026-03-25T05:58:30.879Z">
    <w16cex:extLst>
      <w16:ext w16:uri="{CE6994B0-6A32-4C9F-8C6B-6E91EDA988CE}">
        <cr:reactions xmlns:cr="http://schemas.microsoft.com/office/comments/2020/reactions">
          <cr:reaction reactionType="1">
            <cr:reactionInfo dateUtc="2026-03-25T13:20:17.56Z">
              <cr:user userId="S::cerna@ssp-ol.cz::bee27990-6b1e-489f-9b46-fc95c2c33b27" userProvider="AD" userName="Zuzana Černá"/>
            </cr:reactionInfo>
          </cr:reaction>
        </cr:reactions>
      </w16:ext>
    </w16cex:extLst>
  </w16cex:commentExtensible>
  <w16cex:commentExtensible w16cex:durableId="4C77F4BC" w16cex:dateUtc="2026-03-25T13:14:50.421Z"/>
  <w16cex:commentExtensible w16cex:durableId="313DCF4F" w16cex:dateUtc="2026-03-25T13:29:30.865Z"/>
  <w16cex:commentExtensible w16cex:durableId="61905CC8" w16cex:dateUtc="2026-03-25T13:37:57.175Z"/>
  <w16cex:commentExtensible w16cex:durableId="041C4C5A" w16cex:dateUtc="2026-03-26T08:31:37.231Z"/>
  <w16cex:commentExtensible w16cex:durableId="21EB08A9" w16cex:dateUtc="2026-03-26T08:36:20.586Z"/>
  <w16cex:commentExtensible w16cex:durableId="3D6991CA" w16cex:dateUtc="2026-03-26T08:47:49.382Z"/>
  <w16cex:commentExtensible w16cex:durableId="5B2879A9" w16cex:dateUtc="2026-03-26T09:03:54.51Z"/>
  <w16cex:commentExtensible w16cex:durableId="3D5E111D" w16cex:dateUtc="2026-03-26T09:05:43.386Z"/>
  <w16cex:commentExtensible w16cex:durableId="6C51E0A4" w16cex:dateUtc="2026-03-26T09:11:37.744Z"/>
  <w16cex:commentExtensible w16cex:durableId="7D1599F9" w16cex:dateUtc="2026-03-26T09:18:37.11Z"/>
  <w16cex:commentExtensible w16cex:durableId="22358B8C" w16cex:dateUtc="2026-03-26T09:20:36.789Z"/>
  <w16cex:commentExtensible w16cex:durableId="3A72F6C7" w16cex:dateUtc="2026-03-26T09:34:26.126Z"/>
  <w16cex:commentExtensible w16cex:durableId="1C1EBEB6" w16cex:dateUtc="2026-03-26T09:37:14.332Z"/>
  <w16cex:commentExtensible w16cex:durableId="212C3CAA" w16cex:dateUtc="2026-03-26T09:39:40.169Z"/>
  <w16cex:commentExtensible w16cex:durableId="33FF3E80" w16cex:dateUtc="2026-03-26T09:41:25.68Z"/>
  <w16cex:commentExtensible w16cex:durableId="7537CD76" w16cex:dateUtc="2026-03-26T09:43:09.846Z"/>
  <w16cex:commentExtensible w16cex:durableId="5401FCF0" w16cex:dateUtc="2026-03-26T12:07:21.482Z"/>
  <w16cex:commentExtensible w16cex:durableId="36914685" w16cex:dateUtc="2026-03-26T12:22:01.994Z"/>
  <w16cex:commentExtensible w16cex:durableId="3D2B883A" w16cex:dateUtc="2026-03-26T12:22:33.817Z"/>
  <w16cex:commentExtensible w16cex:durableId="07D2C8A6" w16cex:dateUtc="2026-03-26T12:25:44.85Z"/>
  <w16cex:commentExtensible w16cex:durableId="052AC6DA" w16cex:dateUtc="2026-03-26T12:34:37.821Z"/>
  <w16cex:commentExtensible w16cex:durableId="59D7A1ED" w16cex:dateUtc="2026-03-26T12:40:05.386Z"/>
  <w16cex:commentExtensible w16cex:durableId="3CD04606" w16cex:dateUtc="2026-03-26T12:40:37.7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FF434E3" w16cid:durableId="00C4E2FC"/>
  <w16cid:commentId w16cid:paraId="35EE35F9" w16cid:durableId="4C04E2BB"/>
  <w16cid:commentId w16cid:paraId="39ED170E" w16cid:durableId="47F59D6C"/>
  <w16cid:commentId w16cid:paraId="7C87F0BE" w16cid:durableId="48C50BCB"/>
  <w16cid:commentId w16cid:paraId="30A4FFBD" w16cid:durableId="589ABD0D"/>
  <w16cid:commentId w16cid:paraId="29347819" w16cid:durableId="3A1BC1C0"/>
  <w16cid:commentId w16cid:paraId="6D0DA216" w16cid:durableId="4BC9628C"/>
  <w16cid:commentId w16cid:paraId="321C6278" w16cid:durableId="5E47531A"/>
  <w16cid:commentId w16cid:paraId="482F5C3D" w16cid:durableId="21F2FAEC"/>
  <w16cid:commentId w16cid:paraId="382C59CA" w16cid:durableId="7E6AAE92"/>
  <w16cid:commentId w16cid:paraId="0BDF2BDB" w16cid:durableId="6D1403A2"/>
  <w16cid:commentId w16cid:paraId="7FFFAE02" w16cid:durableId="7B725503"/>
  <w16cid:commentId w16cid:paraId="336327F8" w16cid:durableId="453CDBE2"/>
  <w16cid:commentId w16cid:paraId="1D66F64A" w16cid:durableId="3E8ADBC8"/>
  <w16cid:commentId w16cid:paraId="6775D33E" w16cid:durableId="516B77BF"/>
  <w16cid:commentId w16cid:paraId="1BBF90F5" w16cid:durableId="36392956"/>
  <w16cid:commentId w16cid:paraId="54008E27" w16cid:durableId="3804E556"/>
  <w16cid:commentId w16cid:paraId="7FBD85D9" w16cid:durableId="1B541E5F"/>
  <w16cid:commentId w16cid:paraId="7F0C3C09" w16cid:durableId="5EB2CCC2"/>
  <w16cid:commentId w16cid:paraId="24084F2F" w16cid:durableId="4C337BAC"/>
  <w16cid:commentId w16cid:paraId="3D6BBF3F" w16cid:durableId="20797762"/>
  <w16cid:commentId w16cid:paraId="379DACD1" w16cid:durableId="5340B1A7"/>
  <w16cid:commentId w16cid:paraId="2FDBD488" w16cid:durableId="23BB62B9"/>
  <w16cid:commentId w16cid:paraId="45C6AE27" w16cid:durableId="67D98429"/>
  <w16cid:commentId w16cid:paraId="54D2DD15" w16cid:durableId="69DAE04E"/>
  <w16cid:commentId w16cid:paraId="0FBD7293" w16cid:durableId="68B2B1B7"/>
  <w16cid:commentId w16cid:paraId="4769805D" w16cid:durableId="5E560A13"/>
  <w16cid:commentId w16cid:paraId="396E5A55" w16cid:durableId="6DBB7030"/>
  <w16cid:commentId w16cid:paraId="3AFA154F" w16cid:durableId="3BECC1CB"/>
  <w16cid:commentId w16cid:paraId="1BE41DC7" w16cid:durableId="63719157"/>
  <w16cid:commentId w16cid:paraId="0DF972B4" w16cid:durableId="6884EE59"/>
  <w16cid:commentId w16cid:paraId="2E0E5CC4" w16cid:durableId="46CE8073"/>
  <w16cid:commentId w16cid:paraId="293C4FF1" w16cid:durableId="6CD6DCBB"/>
  <w16cid:commentId w16cid:paraId="08D4A838" w16cid:durableId="04578F67"/>
  <w16cid:commentId w16cid:paraId="145D3923" w16cid:durableId="5B42FE0C"/>
  <w16cid:commentId w16cid:paraId="03136633" w16cid:durableId="2526F5B0"/>
  <w16cid:commentId w16cid:paraId="6801D83A" w16cid:durableId="712EA6BA"/>
  <w16cid:commentId w16cid:paraId="062A7B86" w16cid:durableId="1BD73F39"/>
  <w16cid:commentId w16cid:paraId="337321FE" w16cid:durableId="3A33728B"/>
  <w16cid:commentId w16cid:paraId="08BB133F" w16cid:durableId="5E718CF4"/>
  <w16cid:commentId w16cid:paraId="6B10DC26" w16cid:durableId="289348A2"/>
  <w16cid:commentId w16cid:paraId="23462F57" w16cid:durableId="79B940D9"/>
  <w16cid:commentId w16cid:paraId="53CAFF3F" w16cid:durableId="02192AEC"/>
  <w16cid:commentId w16cid:paraId="53C9DCBD" w16cid:durableId="545A090A"/>
  <w16cid:commentId w16cid:paraId="1D17DF29" w16cid:durableId="17831CB4"/>
  <w16cid:commentId w16cid:paraId="025D302F" w16cid:durableId="669BA46A"/>
  <w16cid:commentId w16cid:paraId="440DA343" w16cid:durableId="32816F9F"/>
  <w16cid:commentId w16cid:paraId="591C5F7E" w16cid:durableId="46D7A1DE"/>
  <w16cid:commentId w16cid:paraId="0AADEDF6" w16cid:durableId="3326637C"/>
  <w16cid:commentId w16cid:paraId="6EBE839A" w16cid:durableId="504D0F43"/>
  <w16cid:commentId w16cid:paraId="5063EA9A" w16cid:durableId="27F2FD69"/>
  <w16cid:commentId w16cid:paraId="4F1CAA45" w16cid:durableId="37A8C1C6"/>
  <w16cid:commentId w16cid:paraId="4F4D212A" w16cid:durableId="2D7BE072"/>
  <w16cid:commentId w16cid:paraId="0FAC088C" w16cid:durableId="735E5803"/>
  <w16cid:commentId w16cid:paraId="6CD8090B" w16cid:durableId="241D1D1E"/>
  <w16cid:commentId w16cid:paraId="5D065633" w16cid:durableId="220789AD"/>
  <w16cid:commentId w16cid:paraId="257F587F" w16cid:durableId="42C026AD"/>
  <w16cid:commentId w16cid:paraId="7990733D" w16cid:durableId="2EFF89BC"/>
  <w16cid:commentId w16cid:paraId="1662942E" w16cid:durableId="0E06B5DE"/>
  <w16cid:commentId w16cid:paraId="161FA727" w16cid:durableId="062E59FC"/>
  <w16cid:commentId w16cid:paraId="491328D7" w16cid:durableId="0335CCC6"/>
  <w16cid:commentId w16cid:paraId="0F956ECD" w16cid:durableId="2822C4AE"/>
  <w16cid:commentId w16cid:paraId="3DDDCD9B" w16cid:durableId="60A3DEE2"/>
  <w16cid:commentId w16cid:paraId="7EB17808" w16cid:durableId="7911A9A6"/>
  <w16cid:commentId w16cid:paraId="16F71E53" w16cid:durableId="48DFE6DA"/>
  <w16cid:commentId w16cid:paraId="7A72EE11" w16cid:durableId="1412955C"/>
  <w16cid:commentId w16cid:paraId="4B97A40A" w16cid:durableId="69781327"/>
  <w16cid:commentId w16cid:paraId="7DA6A5D2" w16cid:durableId="5A69E5F9"/>
  <w16cid:commentId w16cid:paraId="05596BDD" w16cid:durableId="045FD91B"/>
  <w16cid:commentId w16cid:paraId="528BA632" w16cid:durableId="4DA0DD84"/>
  <w16cid:commentId w16cid:paraId="5CC55536" w16cid:durableId="753D5270"/>
  <w16cid:commentId w16cid:paraId="4E57F618" w16cid:durableId="72A0FFC4"/>
  <w16cid:commentId w16cid:paraId="58618CDB" w16cid:durableId="71376C14"/>
  <w16cid:commentId w16cid:paraId="12F08BA3" w16cid:durableId="5CFB6EB7"/>
  <w16cid:commentId w16cid:paraId="7116CED8" w16cid:durableId="1D6E0E51"/>
  <w16cid:commentId w16cid:paraId="28B2EA5D" w16cid:durableId="2E8B6DA5"/>
  <w16cid:commentId w16cid:paraId="45A3C88D" w16cid:durableId="207A46FF"/>
  <w16cid:commentId w16cid:paraId="74ABAE87" w16cid:durableId="1ACF19A0"/>
  <w16cid:commentId w16cid:paraId="702C656E" w16cid:durableId="78ECE8A7"/>
  <w16cid:commentId w16cid:paraId="56918D6A" w16cid:durableId="5C288F1F"/>
  <w16cid:commentId w16cid:paraId="64FD1690" w16cid:durableId="0C88D1A8"/>
  <w16cid:commentId w16cid:paraId="72D75068" w16cid:durableId="093B5606"/>
  <w16cid:commentId w16cid:paraId="27ADF0A4" w16cid:durableId="3F8747F7"/>
  <w16cid:commentId w16cid:paraId="0FE48377" w16cid:durableId="21FBD048"/>
  <w16cid:commentId w16cid:paraId="07000DD4" w16cid:durableId="5B7AFD19"/>
  <w16cid:commentId w16cid:paraId="18BF958F" w16cid:durableId="03AD085C"/>
  <w16cid:commentId w16cid:paraId="399AC443" w16cid:durableId="15189AA5"/>
  <w16cid:commentId w16cid:paraId="60F24B37" w16cid:durableId="7D8A29F6"/>
  <w16cid:commentId w16cid:paraId="01B4C9B9" w16cid:durableId="32EA8864"/>
  <w16cid:commentId w16cid:paraId="410238A7" w16cid:durableId="44421331"/>
  <w16cid:commentId w16cid:paraId="08BC3A3E" w16cid:durableId="3DD7BA93"/>
  <w16cid:commentId w16cid:paraId="42A0E6D4" w16cid:durableId="030484C3"/>
  <w16cid:commentId w16cid:paraId="50E9C832" w16cid:durableId="3E3FFEF6"/>
  <w16cid:commentId w16cid:paraId="1C371429" w16cid:durableId="2CCC9AB1"/>
  <w16cid:commentId w16cid:paraId="5D175B7B" w16cid:durableId="08F005B4"/>
  <w16cid:commentId w16cid:paraId="727AB76E" w16cid:durableId="70B941DF"/>
  <w16cid:commentId w16cid:paraId="0D4B7EFE" w16cid:durableId="39992E69"/>
  <w16cid:commentId w16cid:paraId="1070803C" w16cid:durableId="66702C6E"/>
  <w16cid:commentId w16cid:paraId="0285EA21" w16cid:durableId="561BE97D"/>
  <w16cid:commentId w16cid:paraId="1B38BD58" w16cid:durableId="66A1F929"/>
  <w16cid:commentId w16cid:paraId="3E21EAAF" w16cid:durableId="62585B30"/>
  <w16cid:commentId w16cid:paraId="18301842" w16cid:durableId="312752BE"/>
  <w16cid:commentId w16cid:paraId="114B0B6D" w16cid:durableId="7F4EDD26"/>
  <w16cid:commentId w16cid:paraId="4767D82F" w16cid:durableId="5759FF12"/>
  <w16cid:commentId w16cid:paraId="6D0EBDCA" w16cid:durableId="3EE6C81E"/>
  <w16cid:commentId w16cid:paraId="13BD9005" w16cid:durableId="4C77F4BC"/>
  <w16cid:commentId w16cid:paraId="23F33F76" w16cid:durableId="313DCF4F"/>
  <w16cid:commentId w16cid:paraId="41D0C8DD" w16cid:durableId="61905CC8"/>
  <w16cid:commentId w16cid:paraId="3AD9E2B0" w16cid:durableId="041C4C5A"/>
  <w16cid:commentId w16cid:paraId="1C0EF6C2" w16cid:durableId="21EB08A9"/>
  <w16cid:commentId w16cid:paraId="0CE98062" w16cid:durableId="3D6991CA"/>
  <w16cid:commentId w16cid:paraId="46C990F4" w16cid:durableId="5B2879A9"/>
  <w16cid:commentId w16cid:paraId="6171A7CD" w16cid:durableId="3D5E111D"/>
  <w16cid:commentId w16cid:paraId="756C44D2" w16cid:durableId="6C51E0A4"/>
  <w16cid:commentId w16cid:paraId="633E2A2C" w16cid:durableId="7D1599F9"/>
  <w16cid:commentId w16cid:paraId="6CCB9A0E" w16cid:durableId="22358B8C"/>
  <w16cid:commentId w16cid:paraId="46D4E359" w16cid:durableId="3A72F6C7"/>
  <w16cid:commentId w16cid:paraId="6D0C85D4" w16cid:durableId="1C1EBEB6"/>
  <w16cid:commentId w16cid:paraId="4A6B7704" w16cid:durableId="212C3CAA"/>
  <w16cid:commentId w16cid:paraId="025E5F15" w16cid:durableId="33FF3E80"/>
  <w16cid:commentId w16cid:paraId="5E1518D1" w16cid:durableId="7537CD76"/>
  <w16cid:commentId w16cid:paraId="2BFEC488" w16cid:durableId="5401FCF0"/>
  <w16cid:commentId w16cid:paraId="408A5840" w16cid:durableId="36914685"/>
  <w16cid:commentId w16cid:paraId="0F356559" w16cid:durableId="3D2B883A"/>
  <w16cid:commentId w16cid:paraId="1B0F92A7" w16cid:durableId="07D2C8A6"/>
  <w16cid:commentId w16cid:paraId="4C659B78" w16cid:durableId="052AC6DA"/>
  <w16cid:commentId w16cid:paraId="22FD0363" w16cid:durableId="59D7A1ED"/>
  <w16cid:commentId w16cid:paraId="16A8E5BD" w16cid:durableId="3CD046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119" w:rsidRDefault="006C4119">
      <w:r>
        <w:separator/>
      </w:r>
    </w:p>
  </w:endnote>
  <w:endnote w:type="continuationSeparator" w:id="0">
    <w:p w:rsidR="006C4119" w:rsidRDefault="006C4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D10" w:rsidRPr="00ED1DD0" w:rsidRDefault="00CB3D10" w:rsidP="00CB3D10">
    <w:pPr>
      <w:pBdr>
        <w:top w:val="single" w:sz="4" w:space="4" w:color="auto"/>
      </w:pBdr>
      <w:spacing w:line="360" w:lineRule="auto"/>
      <w:jc w:val="both"/>
      <w:rPr>
        <w:rFonts w:ascii="Arial" w:eastAsia="Calibri" w:hAnsi="Arial" w:cs="Arial"/>
        <w:sz w:val="16"/>
        <w:szCs w:val="16"/>
      </w:rPr>
    </w:pPr>
    <w:r w:rsidRPr="00ED1DD0">
      <w:rPr>
        <w:rFonts w:ascii="Arial" w:eastAsia="Calibri" w:hAnsi="Arial" w:cs="Arial"/>
        <w:sz w:val="16"/>
        <w:szCs w:val="16"/>
      </w:rPr>
      <w:t xml:space="preserve">  </w:t>
    </w:r>
    <w:hyperlink r:id="rId1" w:anchor="_ftnref1">
      <w:r w:rsidRPr="00ED1DD0">
        <w:rPr>
          <w:rStyle w:val="Hypertextovodkaz"/>
          <w:rFonts w:ascii="Arial" w:eastAsia="Calibri" w:hAnsi="Arial" w:cs="Arial"/>
          <w:sz w:val="16"/>
          <w:szCs w:val="16"/>
          <w:vertAlign w:val="superscript"/>
          <w:lang w:val=""/>
        </w:rPr>
        <w:t>[1]</w:t>
      </w:r>
    </w:hyperlink>
    <w:r w:rsidRPr="00ED1DD0">
      <w:rPr>
        <w:rFonts w:ascii="Arial" w:eastAsia="Calibri" w:hAnsi="Arial" w:cs="Arial"/>
        <w:sz w:val="16"/>
        <w:szCs w:val="16"/>
        <w:lang w:val=""/>
      </w:rPr>
      <w:t xml:space="preserve"> § 2920</w:t>
    </w:r>
  </w:p>
  <w:p w:rsidR="00CB3D10" w:rsidRPr="00ED1DD0" w:rsidRDefault="00CB3D10" w:rsidP="00CB3D10">
    <w:pPr>
      <w:spacing w:after="200"/>
      <w:jc w:val="both"/>
      <w:rPr>
        <w:rFonts w:ascii="Arial" w:eastAsia="Calibri" w:hAnsi="Arial" w:cs="Arial"/>
        <w:sz w:val="16"/>
        <w:szCs w:val="16"/>
        <w:lang w:val="en-US"/>
      </w:rPr>
    </w:pPr>
    <w:r w:rsidRPr="00ED1DD0">
      <w:rPr>
        <w:rFonts w:ascii="Arial" w:eastAsia="Calibri" w:hAnsi="Arial" w:cs="Arial"/>
        <w:sz w:val="16"/>
        <w:szCs w:val="16"/>
        <w:lang w:val="en-US"/>
      </w:rPr>
      <w:t xml:space="preserve">(1)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Nezletilý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,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který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nenabyl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plné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svéprávnosti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,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nebo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ten,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kdo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je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stižen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duševní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poruchou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,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nahradí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způsobenou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škodu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,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pokud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byl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způsobilý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ovládnout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své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jednání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a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posoudit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jeho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následky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;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poškozenému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náleží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náhrada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škody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i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tehdy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,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nebránil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-li se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škůdci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ze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šetrnosti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k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němu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>.</w:t>
    </w:r>
  </w:p>
  <w:p w:rsidR="00CB3D10" w:rsidRPr="00ED1DD0" w:rsidRDefault="00CB3D10" w:rsidP="00CB3D10">
    <w:pPr>
      <w:spacing w:after="200"/>
      <w:jc w:val="both"/>
      <w:rPr>
        <w:rFonts w:ascii="Arial" w:hAnsi="Arial" w:cs="Arial"/>
        <w:sz w:val="16"/>
        <w:szCs w:val="16"/>
      </w:rPr>
    </w:pPr>
    <w:r w:rsidRPr="00ED1DD0">
      <w:rPr>
        <w:rFonts w:ascii="Arial" w:eastAsia="Calibri" w:hAnsi="Arial" w:cs="Arial"/>
        <w:sz w:val="16"/>
        <w:szCs w:val="16"/>
        <w:lang w:val="en-US"/>
      </w:rPr>
      <w:t xml:space="preserve">(2)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Nebyl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-li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nezletilý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,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který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nenabyl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plné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svéprávnosti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,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nebo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ten,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kdo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je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stižen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duševní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poruchou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,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způsobilý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ovládnout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své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jednání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a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posoudit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jeho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následky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,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má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poškozený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právo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na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náhradu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, je-li to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spravedlivé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se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zřetelem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k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majetkovým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poměrům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škůdce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a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poškozeného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>.</w:t>
    </w:r>
  </w:p>
  <w:p w:rsidR="00CB3D10" w:rsidRPr="00ED1DD0" w:rsidRDefault="00CB3D10" w:rsidP="00CB3D10">
    <w:pPr>
      <w:spacing w:after="200"/>
      <w:ind w:left="284"/>
      <w:jc w:val="both"/>
      <w:rPr>
        <w:rFonts w:ascii="Arial" w:hAnsi="Arial" w:cs="Arial"/>
        <w:sz w:val="16"/>
        <w:szCs w:val="16"/>
      </w:rPr>
    </w:pPr>
    <w:r w:rsidRPr="00ED1DD0">
      <w:rPr>
        <w:rFonts w:ascii="Arial" w:eastAsia="Calibri" w:hAnsi="Arial" w:cs="Arial"/>
        <w:sz w:val="16"/>
        <w:szCs w:val="16"/>
        <w:lang w:val=""/>
      </w:rPr>
      <w:t>§ 2921</w:t>
    </w:r>
  </w:p>
  <w:p w:rsidR="00CB3D10" w:rsidRPr="00ED1DD0" w:rsidRDefault="00CB3D10" w:rsidP="00CB3D10">
    <w:pPr>
      <w:spacing w:after="200"/>
      <w:jc w:val="both"/>
      <w:rPr>
        <w:rFonts w:ascii="Arial" w:eastAsia="Calibri" w:hAnsi="Arial" w:cs="Arial"/>
        <w:sz w:val="16"/>
        <w:szCs w:val="16"/>
        <w:lang w:val="en-US"/>
      </w:rPr>
    </w:pP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Společně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a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nerozdílně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se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škůdcem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nahradí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škodu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i ten,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kdo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nad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ním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zanedbal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náležitý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dohled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.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Není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-li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škůdce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povinen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k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náhradě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,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nahradí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poškozenému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škodu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ten,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kdo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nad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škůdcem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zanedbal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 xml:space="preserve"> </w:t>
    </w:r>
    <w:proofErr w:type="spellStart"/>
    <w:r w:rsidRPr="00ED1DD0">
      <w:rPr>
        <w:rFonts w:ascii="Arial" w:eastAsia="Calibri" w:hAnsi="Arial" w:cs="Arial"/>
        <w:sz w:val="16"/>
        <w:szCs w:val="16"/>
        <w:lang w:val="en-US"/>
      </w:rPr>
      <w:t>dohled</w:t>
    </w:r>
    <w:proofErr w:type="spellEnd"/>
    <w:r w:rsidRPr="00ED1DD0">
      <w:rPr>
        <w:rFonts w:ascii="Arial" w:eastAsia="Calibri" w:hAnsi="Arial" w:cs="Arial"/>
        <w:sz w:val="16"/>
        <w:szCs w:val="16"/>
        <w:lang w:val="en-US"/>
      </w:rPr>
      <w:t>.</w:t>
    </w:r>
  </w:p>
  <w:p w:rsidR="00CB3D10" w:rsidRDefault="00CB3D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119" w:rsidRDefault="006C4119">
      <w:r>
        <w:separator/>
      </w:r>
    </w:p>
  </w:footnote>
  <w:footnote w:type="continuationSeparator" w:id="0">
    <w:p w:rsidR="006C4119" w:rsidRDefault="006C4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EEC5"/>
    <w:multiLevelType w:val="hybridMultilevel"/>
    <w:tmpl w:val="6AFA569A"/>
    <w:lvl w:ilvl="0" w:tplc="ACD026F8">
      <w:start w:val="1"/>
      <w:numFmt w:val="decimal"/>
      <w:lvlText w:val="%1."/>
      <w:lvlJc w:val="left"/>
      <w:pPr>
        <w:ind w:left="720" w:hanging="360"/>
      </w:pPr>
    </w:lvl>
    <w:lvl w:ilvl="1" w:tplc="58C284F4">
      <w:start w:val="1"/>
      <w:numFmt w:val="lowerLetter"/>
      <w:lvlText w:val="%2."/>
      <w:lvlJc w:val="left"/>
      <w:pPr>
        <w:ind w:left="1440" w:hanging="360"/>
      </w:pPr>
    </w:lvl>
    <w:lvl w:ilvl="2" w:tplc="F286A3C8">
      <w:start w:val="1"/>
      <w:numFmt w:val="lowerRoman"/>
      <w:lvlText w:val="%3."/>
      <w:lvlJc w:val="right"/>
      <w:pPr>
        <w:ind w:left="2160" w:hanging="180"/>
      </w:pPr>
    </w:lvl>
    <w:lvl w:ilvl="3" w:tplc="BCC451A4">
      <w:start w:val="1"/>
      <w:numFmt w:val="decimal"/>
      <w:lvlText w:val="%4."/>
      <w:lvlJc w:val="left"/>
      <w:pPr>
        <w:ind w:left="2880" w:hanging="360"/>
      </w:pPr>
    </w:lvl>
    <w:lvl w:ilvl="4" w:tplc="7DB622D8">
      <w:start w:val="1"/>
      <w:numFmt w:val="lowerLetter"/>
      <w:lvlText w:val="%5."/>
      <w:lvlJc w:val="left"/>
      <w:pPr>
        <w:ind w:left="3600" w:hanging="360"/>
      </w:pPr>
    </w:lvl>
    <w:lvl w:ilvl="5" w:tplc="132CEFA4">
      <w:start w:val="1"/>
      <w:numFmt w:val="lowerRoman"/>
      <w:lvlText w:val="%6."/>
      <w:lvlJc w:val="right"/>
      <w:pPr>
        <w:ind w:left="4320" w:hanging="180"/>
      </w:pPr>
    </w:lvl>
    <w:lvl w:ilvl="6" w:tplc="238297E2">
      <w:start w:val="1"/>
      <w:numFmt w:val="decimal"/>
      <w:lvlText w:val="%7."/>
      <w:lvlJc w:val="left"/>
      <w:pPr>
        <w:ind w:left="5040" w:hanging="360"/>
      </w:pPr>
    </w:lvl>
    <w:lvl w:ilvl="7" w:tplc="2DD00CD2">
      <w:start w:val="1"/>
      <w:numFmt w:val="lowerLetter"/>
      <w:lvlText w:val="%8."/>
      <w:lvlJc w:val="left"/>
      <w:pPr>
        <w:ind w:left="5760" w:hanging="360"/>
      </w:pPr>
    </w:lvl>
    <w:lvl w:ilvl="8" w:tplc="1E96B0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E3588"/>
    <w:multiLevelType w:val="hybridMultilevel"/>
    <w:tmpl w:val="A28C61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E307F"/>
    <w:multiLevelType w:val="hybridMultilevel"/>
    <w:tmpl w:val="7616A9DC"/>
    <w:lvl w:ilvl="0" w:tplc="634AA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A877D"/>
    <w:multiLevelType w:val="hybridMultilevel"/>
    <w:tmpl w:val="8B28069C"/>
    <w:lvl w:ilvl="0" w:tplc="D5BC4978">
      <w:start w:val="1"/>
      <w:numFmt w:val="lowerLetter"/>
      <w:lvlText w:val="%1)"/>
      <w:lvlJc w:val="left"/>
      <w:pPr>
        <w:ind w:left="720" w:hanging="360"/>
      </w:pPr>
    </w:lvl>
    <w:lvl w:ilvl="1" w:tplc="E3A6E488">
      <w:start w:val="1"/>
      <w:numFmt w:val="lowerLetter"/>
      <w:lvlText w:val="%2."/>
      <w:lvlJc w:val="left"/>
      <w:pPr>
        <w:ind w:left="1440" w:hanging="360"/>
      </w:pPr>
    </w:lvl>
    <w:lvl w:ilvl="2" w:tplc="F3BC12D0">
      <w:start w:val="1"/>
      <w:numFmt w:val="lowerRoman"/>
      <w:lvlText w:val="%3."/>
      <w:lvlJc w:val="right"/>
      <w:pPr>
        <w:ind w:left="2160" w:hanging="180"/>
      </w:pPr>
    </w:lvl>
    <w:lvl w:ilvl="3" w:tplc="3D18188A">
      <w:start w:val="1"/>
      <w:numFmt w:val="decimal"/>
      <w:lvlText w:val="%4."/>
      <w:lvlJc w:val="left"/>
      <w:pPr>
        <w:ind w:left="2880" w:hanging="360"/>
      </w:pPr>
    </w:lvl>
    <w:lvl w:ilvl="4" w:tplc="DBB8BED6">
      <w:start w:val="1"/>
      <w:numFmt w:val="lowerLetter"/>
      <w:lvlText w:val="%5."/>
      <w:lvlJc w:val="left"/>
      <w:pPr>
        <w:ind w:left="3600" w:hanging="360"/>
      </w:pPr>
    </w:lvl>
    <w:lvl w:ilvl="5" w:tplc="C960DF3A">
      <w:start w:val="1"/>
      <w:numFmt w:val="lowerRoman"/>
      <w:lvlText w:val="%6."/>
      <w:lvlJc w:val="right"/>
      <w:pPr>
        <w:ind w:left="4320" w:hanging="180"/>
      </w:pPr>
    </w:lvl>
    <w:lvl w:ilvl="6" w:tplc="46C45AEA">
      <w:start w:val="1"/>
      <w:numFmt w:val="decimal"/>
      <w:lvlText w:val="%7."/>
      <w:lvlJc w:val="left"/>
      <w:pPr>
        <w:ind w:left="5040" w:hanging="360"/>
      </w:pPr>
    </w:lvl>
    <w:lvl w:ilvl="7" w:tplc="177AF5AA">
      <w:start w:val="1"/>
      <w:numFmt w:val="lowerLetter"/>
      <w:lvlText w:val="%8."/>
      <w:lvlJc w:val="left"/>
      <w:pPr>
        <w:ind w:left="5760" w:hanging="360"/>
      </w:pPr>
    </w:lvl>
    <w:lvl w:ilvl="8" w:tplc="1CEE1C9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2E29"/>
    <w:multiLevelType w:val="hybridMultilevel"/>
    <w:tmpl w:val="9926EF64"/>
    <w:lvl w:ilvl="0" w:tplc="8DA0CE00">
      <w:start w:val="1"/>
      <w:numFmt w:val="lowerLetter"/>
      <w:lvlText w:val="%1)"/>
      <w:lvlJc w:val="left"/>
      <w:pPr>
        <w:ind w:left="720" w:hanging="360"/>
      </w:pPr>
    </w:lvl>
    <w:lvl w:ilvl="1" w:tplc="67C8E1A0">
      <w:start w:val="1"/>
      <w:numFmt w:val="lowerLetter"/>
      <w:lvlText w:val="%2."/>
      <w:lvlJc w:val="left"/>
      <w:pPr>
        <w:ind w:left="1440" w:hanging="360"/>
      </w:pPr>
    </w:lvl>
    <w:lvl w:ilvl="2" w:tplc="3F02B99C">
      <w:start w:val="1"/>
      <w:numFmt w:val="lowerRoman"/>
      <w:lvlText w:val="%3."/>
      <w:lvlJc w:val="right"/>
      <w:pPr>
        <w:ind w:left="2160" w:hanging="180"/>
      </w:pPr>
    </w:lvl>
    <w:lvl w:ilvl="3" w:tplc="35F46000">
      <w:start w:val="1"/>
      <w:numFmt w:val="decimal"/>
      <w:lvlText w:val="%4."/>
      <w:lvlJc w:val="left"/>
      <w:pPr>
        <w:ind w:left="2880" w:hanging="360"/>
      </w:pPr>
    </w:lvl>
    <w:lvl w:ilvl="4" w:tplc="4FA4C958">
      <w:start w:val="1"/>
      <w:numFmt w:val="lowerLetter"/>
      <w:lvlText w:val="%5."/>
      <w:lvlJc w:val="left"/>
      <w:pPr>
        <w:ind w:left="3600" w:hanging="360"/>
      </w:pPr>
    </w:lvl>
    <w:lvl w:ilvl="5" w:tplc="A9081CCA">
      <w:start w:val="1"/>
      <w:numFmt w:val="lowerRoman"/>
      <w:lvlText w:val="%6."/>
      <w:lvlJc w:val="right"/>
      <w:pPr>
        <w:ind w:left="4320" w:hanging="180"/>
      </w:pPr>
    </w:lvl>
    <w:lvl w:ilvl="6" w:tplc="D542E632">
      <w:start w:val="1"/>
      <w:numFmt w:val="decimal"/>
      <w:lvlText w:val="%7."/>
      <w:lvlJc w:val="left"/>
      <w:pPr>
        <w:ind w:left="5040" w:hanging="360"/>
      </w:pPr>
    </w:lvl>
    <w:lvl w:ilvl="7" w:tplc="8CCC090C">
      <w:start w:val="1"/>
      <w:numFmt w:val="lowerLetter"/>
      <w:lvlText w:val="%8."/>
      <w:lvlJc w:val="left"/>
      <w:pPr>
        <w:ind w:left="5760" w:hanging="360"/>
      </w:pPr>
    </w:lvl>
    <w:lvl w:ilvl="8" w:tplc="6BE00FB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822668"/>
    <w:multiLevelType w:val="hybridMultilevel"/>
    <w:tmpl w:val="345AE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9C74BA"/>
    <w:multiLevelType w:val="hybridMultilevel"/>
    <w:tmpl w:val="C3E004D4"/>
    <w:lvl w:ilvl="0" w:tplc="4C4C6B44">
      <w:start w:val="1"/>
      <w:numFmt w:val="decimal"/>
      <w:lvlText w:val="%1."/>
      <w:lvlJc w:val="left"/>
      <w:pPr>
        <w:ind w:left="720" w:hanging="360"/>
      </w:pPr>
    </w:lvl>
    <w:lvl w:ilvl="1" w:tplc="9B9C5B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DC7AD3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2E4E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C03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FA2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F05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5E5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9A20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0A5A52"/>
    <w:multiLevelType w:val="hybridMultilevel"/>
    <w:tmpl w:val="B07C10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B04B3"/>
    <w:multiLevelType w:val="hybridMultilevel"/>
    <w:tmpl w:val="D5A48A58"/>
    <w:lvl w:ilvl="0" w:tplc="AFEA33F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B9EE8B"/>
    <w:multiLevelType w:val="hybridMultilevel"/>
    <w:tmpl w:val="763E88D4"/>
    <w:lvl w:ilvl="0" w:tplc="A586B218">
      <w:start w:val="2"/>
      <w:numFmt w:val="lowerLetter"/>
      <w:lvlText w:val="%1)"/>
      <w:lvlJc w:val="left"/>
      <w:pPr>
        <w:ind w:left="720" w:hanging="360"/>
      </w:pPr>
    </w:lvl>
    <w:lvl w:ilvl="1" w:tplc="BB42874A">
      <w:start w:val="1"/>
      <w:numFmt w:val="lowerLetter"/>
      <w:lvlText w:val="%2."/>
      <w:lvlJc w:val="left"/>
      <w:pPr>
        <w:ind w:left="1440" w:hanging="360"/>
      </w:pPr>
    </w:lvl>
    <w:lvl w:ilvl="2" w:tplc="80FCC54C">
      <w:start w:val="1"/>
      <w:numFmt w:val="lowerRoman"/>
      <w:lvlText w:val="%3."/>
      <w:lvlJc w:val="right"/>
      <w:pPr>
        <w:ind w:left="2160" w:hanging="180"/>
      </w:pPr>
    </w:lvl>
    <w:lvl w:ilvl="3" w:tplc="8B92EC26">
      <w:start w:val="1"/>
      <w:numFmt w:val="decimal"/>
      <w:lvlText w:val="%4."/>
      <w:lvlJc w:val="left"/>
      <w:pPr>
        <w:ind w:left="2880" w:hanging="360"/>
      </w:pPr>
    </w:lvl>
    <w:lvl w:ilvl="4" w:tplc="36AAA0A2">
      <w:start w:val="1"/>
      <w:numFmt w:val="lowerLetter"/>
      <w:lvlText w:val="%5."/>
      <w:lvlJc w:val="left"/>
      <w:pPr>
        <w:ind w:left="3600" w:hanging="360"/>
      </w:pPr>
    </w:lvl>
    <w:lvl w:ilvl="5" w:tplc="DA9C2CEC">
      <w:start w:val="1"/>
      <w:numFmt w:val="lowerRoman"/>
      <w:lvlText w:val="%6."/>
      <w:lvlJc w:val="right"/>
      <w:pPr>
        <w:ind w:left="4320" w:hanging="180"/>
      </w:pPr>
    </w:lvl>
    <w:lvl w:ilvl="6" w:tplc="B0D0A512">
      <w:start w:val="1"/>
      <w:numFmt w:val="decimal"/>
      <w:lvlText w:val="%7."/>
      <w:lvlJc w:val="left"/>
      <w:pPr>
        <w:ind w:left="5040" w:hanging="360"/>
      </w:pPr>
    </w:lvl>
    <w:lvl w:ilvl="7" w:tplc="5156D85C">
      <w:start w:val="1"/>
      <w:numFmt w:val="lowerLetter"/>
      <w:lvlText w:val="%8."/>
      <w:lvlJc w:val="left"/>
      <w:pPr>
        <w:ind w:left="5760" w:hanging="360"/>
      </w:pPr>
    </w:lvl>
    <w:lvl w:ilvl="8" w:tplc="011E436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E01023"/>
    <w:multiLevelType w:val="hybridMultilevel"/>
    <w:tmpl w:val="96F486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9B9C5BD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740130"/>
    <w:multiLevelType w:val="hybridMultilevel"/>
    <w:tmpl w:val="12EEA6EC"/>
    <w:lvl w:ilvl="0" w:tplc="EF205B7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C161C5"/>
    <w:multiLevelType w:val="hybridMultilevel"/>
    <w:tmpl w:val="6726B2B2"/>
    <w:lvl w:ilvl="0" w:tplc="F7EA7DE8">
      <w:start w:val="2"/>
      <w:numFmt w:val="lowerLetter"/>
      <w:lvlText w:val="%1)"/>
      <w:lvlJc w:val="left"/>
      <w:pPr>
        <w:ind w:left="720" w:hanging="360"/>
      </w:pPr>
    </w:lvl>
    <w:lvl w:ilvl="1" w:tplc="A0ECEC02">
      <w:start w:val="1"/>
      <w:numFmt w:val="lowerLetter"/>
      <w:lvlText w:val="%2."/>
      <w:lvlJc w:val="left"/>
      <w:pPr>
        <w:ind w:left="1440" w:hanging="360"/>
      </w:pPr>
    </w:lvl>
    <w:lvl w:ilvl="2" w:tplc="99AA8150">
      <w:start w:val="1"/>
      <w:numFmt w:val="lowerRoman"/>
      <w:lvlText w:val="%3."/>
      <w:lvlJc w:val="right"/>
      <w:pPr>
        <w:ind w:left="2160" w:hanging="180"/>
      </w:pPr>
    </w:lvl>
    <w:lvl w:ilvl="3" w:tplc="78282E30">
      <w:start w:val="1"/>
      <w:numFmt w:val="decimal"/>
      <w:lvlText w:val="%4."/>
      <w:lvlJc w:val="left"/>
      <w:pPr>
        <w:ind w:left="2880" w:hanging="360"/>
      </w:pPr>
    </w:lvl>
    <w:lvl w:ilvl="4" w:tplc="6F988AE2">
      <w:start w:val="1"/>
      <w:numFmt w:val="lowerLetter"/>
      <w:lvlText w:val="%5."/>
      <w:lvlJc w:val="left"/>
      <w:pPr>
        <w:ind w:left="3600" w:hanging="360"/>
      </w:pPr>
    </w:lvl>
    <w:lvl w:ilvl="5" w:tplc="99480DF0">
      <w:start w:val="1"/>
      <w:numFmt w:val="lowerRoman"/>
      <w:lvlText w:val="%6."/>
      <w:lvlJc w:val="right"/>
      <w:pPr>
        <w:ind w:left="4320" w:hanging="180"/>
      </w:pPr>
    </w:lvl>
    <w:lvl w:ilvl="6" w:tplc="1C06917E">
      <w:start w:val="1"/>
      <w:numFmt w:val="decimal"/>
      <w:lvlText w:val="%7."/>
      <w:lvlJc w:val="left"/>
      <w:pPr>
        <w:ind w:left="5040" w:hanging="360"/>
      </w:pPr>
    </w:lvl>
    <w:lvl w:ilvl="7" w:tplc="208E6A46">
      <w:start w:val="1"/>
      <w:numFmt w:val="lowerLetter"/>
      <w:lvlText w:val="%8."/>
      <w:lvlJc w:val="left"/>
      <w:pPr>
        <w:ind w:left="5760" w:hanging="360"/>
      </w:pPr>
    </w:lvl>
    <w:lvl w:ilvl="8" w:tplc="6BFE6EA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44632"/>
    <w:multiLevelType w:val="hybridMultilevel"/>
    <w:tmpl w:val="A86CE760"/>
    <w:lvl w:ilvl="0" w:tplc="DA7C6814">
      <w:start w:val="1"/>
      <w:numFmt w:val="decimal"/>
      <w:lvlText w:val="%1."/>
      <w:lvlJc w:val="left"/>
      <w:pPr>
        <w:ind w:left="720" w:hanging="360"/>
      </w:pPr>
    </w:lvl>
    <w:lvl w:ilvl="1" w:tplc="67C2DB9C">
      <w:start w:val="1"/>
      <w:numFmt w:val="lowerLetter"/>
      <w:lvlText w:val="%2)"/>
      <w:lvlJc w:val="left"/>
      <w:pPr>
        <w:ind w:left="1440" w:hanging="360"/>
      </w:pPr>
    </w:lvl>
    <w:lvl w:ilvl="2" w:tplc="A1221550">
      <w:start w:val="1"/>
      <w:numFmt w:val="lowerRoman"/>
      <w:lvlText w:val="%3."/>
      <w:lvlJc w:val="right"/>
      <w:pPr>
        <w:ind w:left="2160" w:hanging="180"/>
      </w:pPr>
    </w:lvl>
    <w:lvl w:ilvl="3" w:tplc="0C988242">
      <w:start w:val="1"/>
      <w:numFmt w:val="decimal"/>
      <w:lvlText w:val="%4."/>
      <w:lvlJc w:val="left"/>
      <w:pPr>
        <w:ind w:left="2880" w:hanging="360"/>
      </w:pPr>
    </w:lvl>
    <w:lvl w:ilvl="4" w:tplc="B058951C">
      <w:start w:val="1"/>
      <w:numFmt w:val="lowerLetter"/>
      <w:lvlText w:val="%5."/>
      <w:lvlJc w:val="left"/>
      <w:pPr>
        <w:ind w:left="3600" w:hanging="360"/>
      </w:pPr>
    </w:lvl>
    <w:lvl w:ilvl="5" w:tplc="EE26D3D6">
      <w:start w:val="1"/>
      <w:numFmt w:val="lowerRoman"/>
      <w:lvlText w:val="%6."/>
      <w:lvlJc w:val="right"/>
      <w:pPr>
        <w:ind w:left="4320" w:hanging="180"/>
      </w:pPr>
    </w:lvl>
    <w:lvl w:ilvl="6" w:tplc="77A8CEEE">
      <w:start w:val="1"/>
      <w:numFmt w:val="decimal"/>
      <w:lvlText w:val="%7."/>
      <w:lvlJc w:val="left"/>
      <w:pPr>
        <w:ind w:left="5040" w:hanging="360"/>
      </w:pPr>
    </w:lvl>
    <w:lvl w:ilvl="7" w:tplc="20D28A48">
      <w:start w:val="1"/>
      <w:numFmt w:val="lowerLetter"/>
      <w:lvlText w:val="%8."/>
      <w:lvlJc w:val="left"/>
      <w:pPr>
        <w:ind w:left="5760" w:hanging="360"/>
      </w:pPr>
    </w:lvl>
    <w:lvl w:ilvl="8" w:tplc="8266F9F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92CEE"/>
    <w:multiLevelType w:val="hybridMultilevel"/>
    <w:tmpl w:val="7616A9DC"/>
    <w:lvl w:ilvl="0" w:tplc="634AA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C4481A"/>
    <w:multiLevelType w:val="hybridMultilevel"/>
    <w:tmpl w:val="C382CE50"/>
    <w:lvl w:ilvl="0" w:tplc="CAB4D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DA1A5A"/>
    <w:multiLevelType w:val="hybridMultilevel"/>
    <w:tmpl w:val="6726B2B2"/>
    <w:lvl w:ilvl="0" w:tplc="F7EA7DE8">
      <w:start w:val="2"/>
      <w:numFmt w:val="lowerLetter"/>
      <w:lvlText w:val="%1)"/>
      <w:lvlJc w:val="left"/>
      <w:pPr>
        <w:ind w:left="720" w:hanging="360"/>
      </w:pPr>
    </w:lvl>
    <w:lvl w:ilvl="1" w:tplc="A0ECEC02">
      <w:start w:val="1"/>
      <w:numFmt w:val="lowerLetter"/>
      <w:lvlText w:val="%2."/>
      <w:lvlJc w:val="left"/>
      <w:pPr>
        <w:ind w:left="1440" w:hanging="360"/>
      </w:pPr>
    </w:lvl>
    <w:lvl w:ilvl="2" w:tplc="99AA8150">
      <w:start w:val="1"/>
      <w:numFmt w:val="lowerRoman"/>
      <w:lvlText w:val="%3."/>
      <w:lvlJc w:val="right"/>
      <w:pPr>
        <w:ind w:left="2160" w:hanging="180"/>
      </w:pPr>
    </w:lvl>
    <w:lvl w:ilvl="3" w:tplc="78282E30">
      <w:start w:val="1"/>
      <w:numFmt w:val="decimal"/>
      <w:lvlText w:val="%4."/>
      <w:lvlJc w:val="left"/>
      <w:pPr>
        <w:ind w:left="2880" w:hanging="360"/>
      </w:pPr>
    </w:lvl>
    <w:lvl w:ilvl="4" w:tplc="6F988AE2">
      <w:start w:val="1"/>
      <w:numFmt w:val="lowerLetter"/>
      <w:lvlText w:val="%5."/>
      <w:lvlJc w:val="left"/>
      <w:pPr>
        <w:ind w:left="3600" w:hanging="360"/>
      </w:pPr>
    </w:lvl>
    <w:lvl w:ilvl="5" w:tplc="99480DF0">
      <w:start w:val="1"/>
      <w:numFmt w:val="lowerRoman"/>
      <w:lvlText w:val="%6."/>
      <w:lvlJc w:val="right"/>
      <w:pPr>
        <w:ind w:left="4320" w:hanging="180"/>
      </w:pPr>
    </w:lvl>
    <w:lvl w:ilvl="6" w:tplc="1C06917E">
      <w:start w:val="1"/>
      <w:numFmt w:val="decimal"/>
      <w:lvlText w:val="%7."/>
      <w:lvlJc w:val="left"/>
      <w:pPr>
        <w:ind w:left="5040" w:hanging="360"/>
      </w:pPr>
    </w:lvl>
    <w:lvl w:ilvl="7" w:tplc="208E6A46">
      <w:start w:val="1"/>
      <w:numFmt w:val="lowerLetter"/>
      <w:lvlText w:val="%8."/>
      <w:lvlJc w:val="left"/>
      <w:pPr>
        <w:ind w:left="5760" w:hanging="360"/>
      </w:pPr>
    </w:lvl>
    <w:lvl w:ilvl="8" w:tplc="6BFE6EA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334FD9"/>
    <w:multiLevelType w:val="hybridMultilevel"/>
    <w:tmpl w:val="12EEA6EC"/>
    <w:lvl w:ilvl="0" w:tplc="EF205B7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1A6F05"/>
    <w:multiLevelType w:val="hybridMultilevel"/>
    <w:tmpl w:val="77B26036"/>
    <w:lvl w:ilvl="0" w:tplc="7854B890">
      <w:start w:val="2"/>
      <w:numFmt w:val="lowerLetter"/>
      <w:lvlText w:val="%1)"/>
      <w:lvlJc w:val="left"/>
      <w:pPr>
        <w:ind w:left="720" w:hanging="360"/>
      </w:pPr>
    </w:lvl>
    <w:lvl w:ilvl="1" w:tplc="E32A853E">
      <w:start w:val="1"/>
      <w:numFmt w:val="lowerLetter"/>
      <w:lvlText w:val="%2."/>
      <w:lvlJc w:val="left"/>
      <w:pPr>
        <w:ind w:left="1440" w:hanging="360"/>
      </w:pPr>
    </w:lvl>
    <w:lvl w:ilvl="2" w:tplc="4630F1B8">
      <w:start w:val="1"/>
      <w:numFmt w:val="lowerRoman"/>
      <w:lvlText w:val="%3."/>
      <w:lvlJc w:val="right"/>
      <w:pPr>
        <w:ind w:left="2160" w:hanging="180"/>
      </w:pPr>
    </w:lvl>
    <w:lvl w:ilvl="3" w:tplc="E612C988">
      <w:start w:val="1"/>
      <w:numFmt w:val="decimal"/>
      <w:lvlText w:val="%4."/>
      <w:lvlJc w:val="left"/>
      <w:pPr>
        <w:ind w:left="2880" w:hanging="360"/>
      </w:pPr>
    </w:lvl>
    <w:lvl w:ilvl="4" w:tplc="EFE02E56">
      <w:start w:val="1"/>
      <w:numFmt w:val="lowerLetter"/>
      <w:lvlText w:val="%5."/>
      <w:lvlJc w:val="left"/>
      <w:pPr>
        <w:ind w:left="3600" w:hanging="360"/>
      </w:pPr>
    </w:lvl>
    <w:lvl w:ilvl="5" w:tplc="04545C2A">
      <w:start w:val="1"/>
      <w:numFmt w:val="lowerRoman"/>
      <w:lvlText w:val="%6."/>
      <w:lvlJc w:val="right"/>
      <w:pPr>
        <w:ind w:left="4320" w:hanging="180"/>
      </w:pPr>
    </w:lvl>
    <w:lvl w:ilvl="6" w:tplc="508A4C3E">
      <w:start w:val="1"/>
      <w:numFmt w:val="decimal"/>
      <w:lvlText w:val="%7."/>
      <w:lvlJc w:val="left"/>
      <w:pPr>
        <w:ind w:left="5040" w:hanging="360"/>
      </w:pPr>
    </w:lvl>
    <w:lvl w:ilvl="7" w:tplc="6674D566">
      <w:start w:val="1"/>
      <w:numFmt w:val="lowerLetter"/>
      <w:lvlText w:val="%8."/>
      <w:lvlJc w:val="left"/>
      <w:pPr>
        <w:ind w:left="5760" w:hanging="360"/>
      </w:pPr>
    </w:lvl>
    <w:lvl w:ilvl="8" w:tplc="54DCE25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6E7E84"/>
    <w:multiLevelType w:val="multilevel"/>
    <w:tmpl w:val="DE527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BF089F"/>
    <w:multiLevelType w:val="hybridMultilevel"/>
    <w:tmpl w:val="FE629640"/>
    <w:lvl w:ilvl="0" w:tplc="CAB4D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0E4D23"/>
    <w:multiLevelType w:val="hybridMultilevel"/>
    <w:tmpl w:val="E326A4B0"/>
    <w:lvl w:ilvl="0" w:tplc="CAB4D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3F08B8"/>
    <w:multiLevelType w:val="hybridMultilevel"/>
    <w:tmpl w:val="39306FBC"/>
    <w:lvl w:ilvl="0" w:tplc="CAB4D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607CB2"/>
    <w:multiLevelType w:val="hybridMultilevel"/>
    <w:tmpl w:val="0F885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9426BC"/>
    <w:multiLevelType w:val="hybridMultilevel"/>
    <w:tmpl w:val="76B0BEA2"/>
    <w:lvl w:ilvl="0" w:tplc="CAB4D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D03CE3"/>
    <w:multiLevelType w:val="hybridMultilevel"/>
    <w:tmpl w:val="5EDC7F8A"/>
    <w:lvl w:ilvl="0" w:tplc="04050017">
      <w:start w:val="1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6" w15:restartNumberingAfterBreak="0">
    <w:nsid w:val="2ABD428A"/>
    <w:multiLevelType w:val="hybridMultilevel"/>
    <w:tmpl w:val="6D78201A"/>
    <w:lvl w:ilvl="0" w:tplc="D85A83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C9A3F5"/>
    <w:multiLevelType w:val="hybridMultilevel"/>
    <w:tmpl w:val="D052984C"/>
    <w:lvl w:ilvl="0" w:tplc="B87C187C">
      <w:start w:val="1"/>
      <w:numFmt w:val="lowerLetter"/>
      <w:lvlText w:val="%1)"/>
      <w:lvlJc w:val="left"/>
      <w:pPr>
        <w:ind w:left="720" w:hanging="360"/>
      </w:pPr>
    </w:lvl>
    <w:lvl w:ilvl="1" w:tplc="40428506">
      <w:start w:val="1"/>
      <w:numFmt w:val="lowerLetter"/>
      <w:lvlText w:val="%2."/>
      <w:lvlJc w:val="left"/>
      <w:pPr>
        <w:ind w:left="1440" w:hanging="360"/>
      </w:pPr>
    </w:lvl>
    <w:lvl w:ilvl="2" w:tplc="B844B23C">
      <w:start w:val="1"/>
      <w:numFmt w:val="lowerRoman"/>
      <w:lvlText w:val="%3."/>
      <w:lvlJc w:val="right"/>
      <w:pPr>
        <w:ind w:left="2160" w:hanging="180"/>
      </w:pPr>
    </w:lvl>
    <w:lvl w:ilvl="3" w:tplc="4A4EFF8A">
      <w:start w:val="1"/>
      <w:numFmt w:val="decimal"/>
      <w:lvlText w:val="%4."/>
      <w:lvlJc w:val="left"/>
      <w:pPr>
        <w:ind w:left="2880" w:hanging="360"/>
      </w:pPr>
    </w:lvl>
    <w:lvl w:ilvl="4" w:tplc="0A98A60E">
      <w:start w:val="1"/>
      <w:numFmt w:val="lowerLetter"/>
      <w:lvlText w:val="%5."/>
      <w:lvlJc w:val="left"/>
      <w:pPr>
        <w:ind w:left="3600" w:hanging="360"/>
      </w:pPr>
    </w:lvl>
    <w:lvl w:ilvl="5" w:tplc="161EDFD6">
      <w:start w:val="1"/>
      <w:numFmt w:val="lowerRoman"/>
      <w:lvlText w:val="%6."/>
      <w:lvlJc w:val="right"/>
      <w:pPr>
        <w:ind w:left="4320" w:hanging="180"/>
      </w:pPr>
    </w:lvl>
    <w:lvl w:ilvl="6" w:tplc="9B3614FE">
      <w:start w:val="1"/>
      <w:numFmt w:val="decimal"/>
      <w:lvlText w:val="%7."/>
      <w:lvlJc w:val="left"/>
      <w:pPr>
        <w:ind w:left="5040" w:hanging="360"/>
      </w:pPr>
    </w:lvl>
    <w:lvl w:ilvl="7" w:tplc="AE4E7156">
      <w:start w:val="1"/>
      <w:numFmt w:val="lowerLetter"/>
      <w:lvlText w:val="%8."/>
      <w:lvlJc w:val="left"/>
      <w:pPr>
        <w:ind w:left="5760" w:hanging="360"/>
      </w:pPr>
    </w:lvl>
    <w:lvl w:ilvl="8" w:tplc="4AD2E8B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FE1FE0"/>
    <w:multiLevelType w:val="hybridMultilevel"/>
    <w:tmpl w:val="3138B88E"/>
    <w:lvl w:ilvl="0" w:tplc="CAB4D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400179"/>
    <w:multiLevelType w:val="hybridMultilevel"/>
    <w:tmpl w:val="8124D2CE"/>
    <w:lvl w:ilvl="0" w:tplc="C406AA0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400ADA"/>
    <w:multiLevelType w:val="hybridMultilevel"/>
    <w:tmpl w:val="237E2028"/>
    <w:lvl w:ilvl="0" w:tplc="CAB4D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6F1630"/>
    <w:multiLevelType w:val="hybridMultilevel"/>
    <w:tmpl w:val="B45236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DD0AFB"/>
    <w:multiLevelType w:val="hybridMultilevel"/>
    <w:tmpl w:val="F208A780"/>
    <w:lvl w:ilvl="0" w:tplc="DCB6DD4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642B15"/>
    <w:multiLevelType w:val="hybridMultilevel"/>
    <w:tmpl w:val="7526D0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9B9C5BD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7CBA4D34">
      <w:start w:val="1"/>
      <w:numFmt w:val="lowerLetter"/>
      <w:lvlText w:val="%4)"/>
      <w:lvlJc w:val="left"/>
      <w:pPr>
        <w:ind w:left="2880" w:hanging="360"/>
      </w:pPr>
      <w:rPr>
        <w:rFonts w:eastAsia="Arial" w:hint="default"/>
        <w:b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BA700B"/>
    <w:multiLevelType w:val="hybridMultilevel"/>
    <w:tmpl w:val="546082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4B54223C">
      <w:start w:val="1"/>
      <w:numFmt w:val="lowerLetter"/>
      <w:lvlText w:val="%2."/>
      <w:lvlJc w:val="left"/>
      <w:pPr>
        <w:ind w:left="1440" w:hanging="360"/>
      </w:pPr>
    </w:lvl>
    <w:lvl w:ilvl="2" w:tplc="E2A20384">
      <w:start w:val="1"/>
      <w:numFmt w:val="lowerRoman"/>
      <w:lvlText w:val="%3."/>
      <w:lvlJc w:val="right"/>
      <w:pPr>
        <w:ind w:left="2160" w:hanging="180"/>
      </w:pPr>
    </w:lvl>
    <w:lvl w:ilvl="3" w:tplc="209AF746">
      <w:start w:val="1"/>
      <w:numFmt w:val="decimal"/>
      <w:lvlText w:val="%4."/>
      <w:lvlJc w:val="left"/>
      <w:pPr>
        <w:ind w:left="2880" w:hanging="360"/>
      </w:pPr>
    </w:lvl>
    <w:lvl w:ilvl="4" w:tplc="BEA2DC60">
      <w:start w:val="1"/>
      <w:numFmt w:val="lowerLetter"/>
      <w:lvlText w:val="%5."/>
      <w:lvlJc w:val="left"/>
      <w:pPr>
        <w:ind w:left="3600" w:hanging="360"/>
      </w:pPr>
    </w:lvl>
    <w:lvl w:ilvl="5" w:tplc="D91ED4FE">
      <w:start w:val="1"/>
      <w:numFmt w:val="lowerRoman"/>
      <w:lvlText w:val="%6."/>
      <w:lvlJc w:val="right"/>
      <w:pPr>
        <w:ind w:left="4320" w:hanging="180"/>
      </w:pPr>
    </w:lvl>
    <w:lvl w:ilvl="6" w:tplc="C3B81730">
      <w:start w:val="1"/>
      <w:numFmt w:val="decimal"/>
      <w:lvlText w:val="%7."/>
      <w:lvlJc w:val="left"/>
      <w:pPr>
        <w:ind w:left="5040" w:hanging="360"/>
      </w:pPr>
    </w:lvl>
    <w:lvl w:ilvl="7" w:tplc="FDB21B98">
      <w:start w:val="1"/>
      <w:numFmt w:val="lowerLetter"/>
      <w:lvlText w:val="%8."/>
      <w:lvlJc w:val="left"/>
      <w:pPr>
        <w:ind w:left="5760" w:hanging="360"/>
      </w:pPr>
    </w:lvl>
    <w:lvl w:ilvl="8" w:tplc="E5AC897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370C5E"/>
    <w:multiLevelType w:val="hybridMultilevel"/>
    <w:tmpl w:val="4C141CD8"/>
    <w:lvl w:ilvl="0" w:tplc="F782BD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112121"/>
    <w:multiLevelType w:val="hybridMultilevel"/>
    <w:tmpl w:val="3A1E1AE8"/>
    <w:lvl w:ilvl="0" w:tplc="9B9C5BD8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7" w15:restartNumberingAfterBreak="0">
    <w:nsid w:val="3A4B1CB7"/>
    <w:multiLevelType w:val="hybridMultilevel"/>
    <w:tmpl w:val="0F885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5F049B"/>
    <w:multiLevelType w:val="hybridMultilevel"/>
    <w:tmpl w:val="B31A87B6"/>
    <w:lvl w:ilvl="0" w:tplc="5726C0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A2246F"/>
    <w:multiLevelType w:val="hybridMultilevel"/>
    <w:tmpl w:val="78746B74"/>
    <w:lvl w:ilvl="0" w:tplc="76F6401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A03BA8"/>
    <w:multiLevelType w:val="hybridMultilevel"/>
    <w:tmpl w:val="B8A414D4"/>
    <w:lvl w:ilvl="0" w:tplc="CAB4D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747309"/>
    <w:multiLevelType w:val="hybridMultilevel"/>
    <w:tmpl w:val="6726B2B2"/>
    <w:lvl w:ilvl="0" w:tplc="F7EA7DE8">
      <w:start w:val="2"/>
      <w:numFmt w:val="lowerLetter"/>
      <w:lvlText w:val="%1)"/>
      <w:lvlJc w:val="left"/>
      <w:pPr>
        <w:ind w:left="720" w:hanging="360"/>
      </w:pPr>
    </w:lvl>
    <w:lvl w:ilvl="1" w:tplc="A0ECEC02">
      <w:start w:val="1"/>
      <w:numFmt w:val="lowerLetter"/>
      <w:lvlText w:val="%2."/>
      <w:lvlJc w:val="left"/>
      <w:pPr>
        <w:ind w:left="1440" w:hanging="360"/>
      </w:pPr>
    </w:lvl>
    <w:lvl w:ilvl="2" w:tplc="99AA8150">
      <w:start w:val="1"/>
      <w:numFmt w:val="lowerRoman"/>
      <w:lvlText w:val="%3."/>
      <w:lvlJc w:val="right"/>
      <w:pPr>
        <w:ind w:left="2160" w:hanging="180"/>
      </w:pPr>
    </w:lvl>
    <w:lvl w:ilvl="3" w:tplc="78282E30">
      <w:start w:val="1"/>
      <w:numFmt w:val="decimal"/>
      <w:lvlText w:val="%4."/>
      <w:lvlJc w:val="left"/>
      <w:pPr>
        <w:ind w:left="2880" w:hanging="360"/>
      </w:pPr>
    </w:lvl>
    <w:lvl w:ilvl="4" w:tplc="6F988AE2">
      <w:start w:val="1"/>
      <w:numFmt w:val="lowerLetter"/>
      <w:lvlText w:val="%5."/>
      <w:lvlJc w:val="left"/>
      <w:pPr>
        <w:ind w:left="3600" w:hanging="360"/>
      </w:pPr>
    </w:lvl>
    <w:lvl w:ilvl="5" w:tplc="99480DF0">
      <w:start w:val="1"/>
      <w:numFmt w:val="lowerRoman"/>
      <w:lvlText w:val="%6."/>
      <w:lvlJc w:val="right"/>
      <w:pPr>
        <w:ind w:left="4320" w:hanging="180"/>
      </w:pPr>
    </w:lvl>
    <w:lvl w:ilvl="6" w:tplc="1C06917E">
      <w:start w:val="1"/>
      <w:numFmt w:val="decimal"/>
      <w:lvlText w:val="%7."/>
      <w:lvlJc w:val="left"/>
      <w:pPr>
        <w:ind w:left="5040" w:hanging="360"/>
      </w:pPr>
    </w:lvl>
    <w:lvl w:ilvl="7" w:tplc="208E6A46">
      <w:start w:val="1"/>
      <w:numFmt w:val="lowerLetter"/>
      <w:lvlText w:val="%8."/>
      <w:lvlJc w:val="left"/>
      <w:pPr>
        <w:ind w:left="5760" w:hanging="360"/>
      </w:pPr>
    </w:lvl>
    <w:lvl w:ilvl="8" w:tplc="6BFE6EAE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F26CDE"/>
    <w:multiLevelType w:val="hybridMultilevel"/>
    <w:tmpl w:val="71F8B71C"/>
    <w:lvl w:ilvl="0" w:tplc="28689A26">
      <w:start w:val="5"/>
      <w:numFmt w:val="decimal"/>
      <w:lvlText w:val="%1."/>
      <w:lvlJc w:val="left"/>
      <w:pPr>
        <w:ind w:left="720" w:hanging="360"/>
      </w:pPr>
    </w:lvl>
    <w:lvl w:ilvl="1" w:tplc="192AD6A2">
      <w:start w:val="1"/>
      <w:numFmt w:val="lowerLetter"/>
      <w:lvlText w:val="%2."/>
      <w:lvlJc w:val="left"/>
      <w:pPr>
        <w:ind w:left="1440" w:hanging="360"/>
      </w:pPr>
    </w:lvl>
    <w:lvl w:ilvl="2" w:tplc="BA222C46">
      <w:start w:val="1"/>
      <w:numFmt w:val="lowerRoman"/>
      <w:lvlText w:val="%3."/>
      <w:lvlJc w:val="right"/>
      <w:pPr>
        <w:ind w:left="2160" w:hanging="180"/>
      </w:pPr>
    </w:lvl>
    <w:lvl w:ilvl="3" w:tplc="007858A2">
      <w:start w:val="1"/>
      <w:numFmt w:val="decimal"/>
      <w:lvlText w:val="%4."/>
      <w:lvlJc w:val="left"/>
      <w:pPr>
        <w:ind w:left="2880" w:hanging="360"/>
      </w:pPr>
    </w:lvl>
    <w:lvl w:ilvl="4" w:tplc="9F2C082E">
      <w:start w:val="1"/>
      <w:numFmt w:val="lowerLetter"/>
      <w:lvlText w:val="%5."/>
      <w:lvlJc w:val="left"/>
      <w:pPr>
        <w:ind w:left="3600" w:hanging="360"/>
      </w:pPr>
    </w:lvl>
    <w:lvl w:ilvl="5" w:tplc="2FCAB706">
      <w:start w:val="1"/>
      <w:numFmt w:val="lowerRoman"/>
      <w:lvlText w:val="%6."/>
      <w:lvlJc w:val="right"/>
      <w:pPr>
        <w:ind w:left="4320" w:hanging="180"/>
      </w:pPr>
    </w:lvl>
    <w:lvl w:ilvl="6" w:tplc="D26AA344">
      <w:start w:val="1"/>
      <w:numFmt w:val="decimal"/>
      <w:lvlText w:val="%7."/>
      <w:lvlJc w:val="left"/>
      <w:pPr>
        <w:ind w:left="5040" w:hanging="360"/>
      </w:pPr>
    </w:lvl>
    <w:lvl w:ilvl="7" w:tplc="0EF2A1B0">
      <w:start w:val="1"/>
      <w:numFmt w:val="lowerLetter"/>
      <w:lvlText w:val="%8."/>
      <w:lvlJc w:val="left"/>
      <w:pPr>
        <w:ind w:left="5760" w:hanging="360"/>
      </w:pPr>
    </w:lvl>
    <w:lvl w:ilvl="8" w:tplc="8446FD0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A554A7"/>
    <w:multiLevelType w:val="hybridMultilevel"/>
    <w:tmpl w:val="B188353A"/>
    <w:lvl w:ilvl="0" w:tplc="CAB4D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3B072F7"/>
    <w:multiLevelType w:val="hybridMultilevel"/>
    <w:tmpl w:val="73086EBE"/>
    <w:lvl w:ilvl="0" w:tplc="CAB4DF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4685FC17"/>
    <w:multiLevelType w:val="hybridMultilevel"/>
    <w:tmpl w:val="FBB030AA"/>
    <w:lvl w:ilvl="0" w:tplc="5726C0E0">
      <w:start w:val="1"/>
      <w:numFmt w:val="bullet"/>
      <w:lvlText w:val="-"/>
      <w:lvlJc w:val="left"/>
      <w:pPr>
        <w:ind w:left="431" w:hanging="360"/>
      </w:pPr>
      <w:rPr>
        <w:rFonts w:ascii="Aptos" w:hAnsi="Aptos" w:hint="default"/>
      </w:rPr>
    </w:lvl>
    <w:lvl w:ilvl="1" w:tplc="02385E8E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5586556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EAFC5960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36BAEF00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5A68A06E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3DAC3FBC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5BA89518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56AC5EA6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46" w15:restartNumberingAfterBreak="0">
    <w:nsid w:val="4CA50992"/>
    <w:multiLevelType w:val="hybridMultilevel"/>
    <w:tmpl w:val="5EDC7F8A"/>
    <w:lvl w:ilvl="0" w:tplc="04050017">
      <w:start w:val="1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47" w15:restartNumberingAfterBreak="0">
    <w:nsid w:val="50127870"/>
    <w:multiLevelType w:val="hybridMultilevel"/>
    <w:tmpl w:val="69401B98"/>
    <w:lvl w:ilvl="0" w:tplc="CAB4D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0CE2985"/>
    <w:multiLevelType w:val="hybridMultilevel"/>
    <w:tmpl w:val="5EDC7F8A"/>
    <w:lvl w:ilvl="0" w:tplc="04050017">
      <w:start w:val="1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49" w15:restartNumberingAfterBreak="0">
    <w:nsid w:val="510E0D1C"/>
    <w:multiLevelType w:val="hybridMultilevel"/>
    <w:tmpl w:val="7EC003F0"/>
    <w:lvl w:ilvl="0" w:tplc="8CC84730">
      <w:start w:val="2"/>
      <w:numFmt w:val="lowerLetter"/>
      <w:lvlText w:val="%1)"/>
      <w:lvlJc w:val="left"/>
      <w:pPr>
        <w:ind w:left="720" w:hanging="360"/>
      </w:pPr>
    </w:lvl>
    <w:lvl w:ilvl="1" w:tplc="4EC2FE04">
      <w:start w:val="1"/>
      <w:numFmt w:val="lowerLetter"/>
      <w:lvlText w:val="%2."/>
      <w:lvlJc w:val="left"/>
      <w:pPr>
        <w:ind w:left="1440" w:hanging="360"/>
      </w:pPr>
    </w:lvl>
    <w:lvl w:ilvl="2" w:tplc="6F600F26">
      <w:start w:val="1"/>
      <w:numFmt w:val="lowerRoman"/>
      <w:lvlText w:val="%3."/>
      <w:lvlJc w:val="right"/>
      <w:pPr>
        <w:ind w:left="2160" w:hanging="180"/>
      </w:pPr>
    </w:lvl>
    <w:lvl w:ilvl="3" w:tplc="98905292">
      <w:start w:val="1"/>
      <w:numFmt w:val="decimal"/>
      <w:lvlText w:val="%4."/>
      <w:lvlJc w:val="left"/>
      <w:pPr>
        <w:ind w:left="2880" w:hanging="360"/>
      </w:pPr>
    </w:lvl>
    <w:lvl w:ilvl="4" w:tplc="37CC0C34">
      <w:start w:val="1"/>
      <w:numFmt w:val="lowerLetter"/>
      <w:lvlText w:val="%5."/>
      <w:lvlJc w:val="left"/>
      <w:pPr>
        <w:ind w:left="3600" w:hanging="360"/>
      </w:pPr>
    </w:lvl>
    <w:lvl w:ilvl="5" w:tplc="9EA475A0">
      <w:start w:val="1"/>
      <w:numFmt w:val="lowerRoman"/>
      <w:lvlText w:val="%6."/>
      <w:lvlJc w:val="right"/>
      <w:pPr>
        <w:ind w:left="4320" w:hanging="180"/>
      </w:pPr>
    </w:lvl>
    <w:lvl w:ilvl="6" w:tplc="F466AA9A">
      <w:start w:val="1"/>
      <w:numFmt w:val="decimal"/>
      <w:lvlText w:val="%7."/>
      <w:lvlJc w:val="left"/>
      <w:pPr>
        <w:ind w:left="5040" w:hanging="360"/>
      </w:pPr>
    </w:lvl>
    <w:lvl w:ilvl="7" w:tplc="8580DFCE">
      <w:start w:val="1"/>
      <w:numFmt w:val="lowerLetter"/>
      <w:lvlText w:val="%8."/>
      <w:lvlJc w:val="left"/>
      <w:pPr>
        <w:ind w:left="5760" w:hanging="360"/>
      </w:pPr>
    </w:lvl>
    <w:lvl w:ilvl="8" w:tplc="6B925850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C52E23"/>
    <w:multiLevelType w:val="hybridMultilevel"/>
    <w:tmpl w:val="85F0D5C8"/>
    <w:lvl w:ilvl="0" w:tplc="9B9C5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557B93"/>
    <w:multiLevelType w:val="hybridMultilevel"/>
    <w:tmpl w:val="1E700E16"/>
    <w:lvl w:ilvl="0" w:tplc="77EAC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9C5B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E5BE41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BC65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483B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545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AA20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AE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E46B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0E38D3"/>
    <w:multiLevelType w:val="hybridMultilevel"/>
    <w:tmpl w:val="6D78201A"/>
    <w:lvl w:ilvl="0" w:tplc="D85A83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E3A2ED9"/>
    <w:multiLevelType w:val="hybridMultilevel"/>
    <w:tmpl w:val="F3744320"/>
    <w:lvl w:ilvl="0" w:tplc="F54E369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07DB69"/>
    <w:multiLevelType w:val="hybridMultilevel"/>
    <w:tmpl w:val="E3A4AA00"/>
    <w:lvl w:ilvl="0" w:tplc="F190C764">
      <w:start w:val="1"/>
      <w:numFmt w:val="lowerLetter"/>
      <w:lvlText w:val="%1)"/>
      <w:lvlJc w:val="left"/>
      <w:pPr>
        <w:ind w:left="720" w:hanging="360"/>
      </w:pPr>
    </w:lvl>
    <w:lvl w:ilvl="1" w:tplc="39D88A32">
      <w:start w:val="1"/>
      <w:numFmt w:val="lowerLetter"/>
      <w:lvlText w:val="%2."/>
      <w:lvlJc w:val="left"/>
      <w:pPr>
        <w:ind w:left="1440" w:hanging="360"/>
      </w:pPr>
    </w:lvl>
    <w:lvl w:ilvl="2" w:tplc="06F66E48">
      <w:start w:val="1"/>
      <w:numFmt w:val="lowerRoman"/>
      <w:lvlText w:val="%3."/>
      <w:lvlJc w:val="right"/>
      <w:pPr>
        <w:ind w:left="2160" w:hanging="180"/>
      </w:pPr>
    </w:lvl>
    <w:lvl w:ilvl="3" w:tplc="245C3B28">
      <w:start w:val="1"/>
      <w:numFmt w:val="decimal"/>
      <w:lvlText w:val="%4."/>
      <w:lvlJc w:val="left"/>
      <w:pPr>
        <w:ind w:left="2880" w:hanging="360"/>
      </w:pPr>
    </w:lvl>
    <w:lvl w:ilvl="4" w:tplc="C9D23BE8">
      <w:start w:val="1"/>
      <w:numFmt w:val="lowerLetter"/>
      <w:lvlText w:val="%5."/>
      <w:lvlJc w:val="left"/>
      <w:pPr>
        <w:ind w:left="3600" w:hanging="360"/>
      </w:pPr>
    </w:lvl>
    <w:lvl w:ilvl="5" w:tplc="8FDEDD5C">
      <w:start w:val="1"/>
      <w:numFmt w:val="lowerRoman"/>
      <w:lvlText w:val="%6."/>
      <w:lvlJc w:val="right"/>
      <w:pPr>
        <w:ind w:left="4320" w:hanging="180"/>
      </w:pPr>
    </w:lvl>
    <w:lvl w:ilvl="6" w:tplc="A66E6DDC">
      <w:start w:val="1"/>
      <w:numFmt w:val="decimal"/>
      <w:lvlText w:val="%7."/>
      <w:lvlJc w:val="left"/>
      <w:pPr>
        <w:ind w:left="5040" w:hanging="360"/>
      </w:pPr>
    </w:lvl>
    <w:lvl w:ilvl="7" w:tplc="04C40FE2">
      <w:start w:val="1"/>
      <w:numFmt w:val="lowerLetter"/>
      <w:lvlText w:val="%8."/>
      <w:lvlJc w:val="left"/>
      <w:pPr>
        <w:ind w:left="5760" w:hanging="360"/>
      </w:pPr>
    </w:lvl>
    <w:lvl w:ilvl="8" w:tplc="B14E89F2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5C46235"/>
    <w:multiLevelType w:val="hybridMultilevel"/>
    <w:tmpl w:val="A1C8F0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55718C"/>
    <w:multiLevelType w:val="hybridMultilevel"/>
    <w:tmpl w:val="D4BA5BDA"/>
    <w:lvl w:ilvl="0" w:tplc="9B9C5BD8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57" w15:restartNumberingAfterBreak="0">
    <w:nsid w:val="6B724C24"/>
    <w:multiLevelType w:val="hybridMultilevel"/>
    <w:tmpl w:val="7CD215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6D585C"/>
    <w:multiLevelType w:val="hybridMultilevel"/>
    <w:tmpl w:val="19D0BD5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9" w15:restartNumberingAfterBreak="0">
    <w:nsid w:val="6CB40725"/>
    <w:multiLevelType w:val="hybridMultilevel"/>
    <w:tmpl w:val="8CDEA9CA"/>
    <w:lvl w:ilvl="0" w:tplc="4178EA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074C66"/>
    <w:multiLevelType w:val="hybridMultilevel"/>
    <w:tmpl w:val="6E64685A"/>
    <w:lvl w:ilvl="0" w:tplc="A7F04B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3A0619"/>
    <w:multiLevelType w:val="hybridMultilevel"/>
    <w:tmpl w:val="23B2CC0C"/>
    <w:lvl w:ilvl="0" w:tplc="1AE290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B249F3"/>
    <w:multiLevelType w:val="hybridMultilevel"/>
    <w:tmpl w:val="4C141CD8"/>
    <w:lvl w:ilvl="0" w:tplc="F782BD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FA73C9"/>
    <w:multiLevelType w:val="hybridMultilevel"/>
    <w:tmpl w:val="816ED0BE"/>
    <w:lvl w:ilvl="0" w:tplc="CAB4D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3D86810"/>
    <w:multiLevelType w:val="hybridMultilevel"/>
    <w:tmpl w:val="D8B078CA"/>
    <w:lvl w:ilvl="0" w:tplc="CAB4D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4B45F01"/>
    <w:multiLevelType w:val="hybridMultilevel"/>
    <w:tmpl w:val="8B28069C"/>
    <w:lvl w:ilvl="0" w:tplc="D5BC4978">
      <w:start w:val="1"/>
      <w:numFmt w:val="lowerLetter"/>
      <w:lvlText w:val="%1)"/>
      <w:lvlJc w:val="left"/>
      <w:pPr>
        <w:ind w:left="720" w:hanging="360"/>
      </w:pPr>
    </w:lvl>
    <w:lvl w:ilvl="1" w:tplc="E3A6E488">
      <w:start w:val="1"/>
      <w:numFmt w:val="lowerLetter"/>
      <w:lvlText w:val="%2."/>
      <w:lvlJc w:val="left"/>
      <w:pPr>
        <w:ind w:left="1440" w:hanging="360"/>
      </w:pPr>
    </w:lvl>
    <w:lvl w:ilvl="2" w:tplc="F3BC12D0">
      <w:start w:val="1"/>
      <w:numFmt w:val="lowerRoman"/>
      <w:lvlText w:val="%3."/>
      <w:lvlJc w:val="right"/>
      <w:pPr>
        <w:ind w:left="2160" w:hanging="180"/>
      </w:pPr>
    </w:lvl>
    <w:lvl w:ilvl="3" w:tplc="3D18188A">
      <w:start w:val="1"/>
      <w:numFmt w:val="decimal"/>
      <w:lvlText w:val="%4."/>
      <w:lvlJc w:val="left"/>
      <w:pPr>
        <w:ind w:left="2880" w:hanging="360"/>
      </w:pPr>
    </w:lvl>
    <w:lvl w:ilvl="4" w:tplc="DBB8BED6">
      <w:start w:val="1"/>
      <w:numFmt w:val="lowerLetter"/>
      <w:lvlText w:val="%5."/>
      <w:lvlJc w:val="left"/>
      <w:pPr>
        <w:ind w:left="3600" w:hanging="360"/>
      </w:pPr>
    </w:lvl>
    <w:lvl w:ilvl="5" w:tplc="C960DF3A">
      <w:start w:val="1"/>
      <w:numFmt w:val="lowerRoman"/>
      <w:lvlText w:val="%6."/>
      <w:lvlJc w:val="right"/>
      <w:pPr>
        <w:ind w:left="4320" w:hanging="180"/>
      </w:pPr>
    </w:lvl>
    <w:lvl w:ilvl="6" w:tplc="46C45AEA">
      <w:start w:val="1"/>
      <w:numFmt w:val="decimal"/>
      <w:lvlText w:val="%7."/>
      <w:lvlJc w:val="left"/>
      <w:pPr>
        <w:ind w:left="5040" w:hanging="360"/>
      </w:pPr>
    </w:lvl>
    <w:lvl w:ilvl="7" w:tplc="177AF5AA">
      <w:start w:val="1"/>
      <w:numFmt w:val="lowerLetter"/>
      <w:lvlText w:val="%8."/>
      <w:lvlJc w:val="left"/>
      <w:pPr>
        <w:ind w:left="5760" w:hanging="360"/>
      </w:pPr>
    </w:lvl>
    <w:lvl w:ilvl="8" w:tplc="1CEE1C92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F4C56E"/>
    <w:multiLevelType w:val="hybridMultilevel"/>
    <w:tmpl w:val="FD4E2ACC"/>
    <w:lvl w:ilvl="0" w:tplc="5F40B2F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EAE278E0">
      <w:start w:val="1"/>
      <w:numFmt w:val="lowerLetter"/>
      <w:lvlText w:val="%2."/>
      <w:lvlJc w:val="left"/>
      <w:pPr>
        <w:ind w:left="1440" w:hanging="360"/>
      </w:pPr>
    </w:lvl>
    <w:lvl w:ilvl="2" w:tplc="93BC0252">
      <w:start w:val="1"/>
      <w:numFmt w:val="lowerRoman"/>
      <w:lvlText w:val="%3."/>
      <w:lvlJc w:val="right"/>
      <w:pPr>
        <w:ind w:left="2160" w:hanging="180"/>
      </w:pPr>
    </w:lvl>
    <w:lvl w:ilvl="3" w:tplc="6BBA4286">
      <w:start w:val="1"/>
      <w:numFmt w:val="decimal"/>
      <w:lvlText w:val="%4."/>
      <w:lvlJc w:val="left"/>
      <w:pPr>
        <w:ind w:left="2880" w:hanging="360"/>
      </w:pPr>
    </w:lvl>
    <w:lvl w:ilvl="4" w:tplc="9086FD62">
      <w:start w:val="1"/>
      <w:numFmt w:val="lowerLetter"/>
      <w:lvlText w:val="%5."/>
      <w:lvlJc w:val="left"/>
      <w:pPr>
        <w:ind w:left="3600" w:hanging="360"/>
      </w:pPr>
    </w:lvl>
    <w:lvl w:ilvl="5" w:tplc="54942658">
      <w:start w:val="1"/>
      <w:numFmt w:val="lowerRoman"/>
      <w:lvlText w:val="%6."/>
      <w:lvlJc w:val="right"/>
      <w:pPr>
        <w:ind w:left="4320" w:hanging="180"/>
      </w:pPr>
    </w:lvl>
    <w:lvl w:ilvl="6" w:tplc="41AA9B4C">
      <w:start w:val="1"/>
      <w:numFmt w:val="decimal"/>
      <w:lvlText w:val="%7."/>
      <w:lvlJc w:val="left"/>
      <w:pPr>
        <w:ind w:left="5040" w:hanging="360"/>
      </w:pPr>
    </w:lvl>
    <w:lvl w:ilvl="7" w:tplc="2198279A">
      <w:start w:val="1"/>
      <w:numFmt w:val="lowerLetter"/>
      <w:lvlText w:val="%8."/>
      <w:lvlJc w:val="left"/>
      <w:pPr>
        <w:ind w:left="5760" w:hanging="360"/>
      </w:pPr>
    </w:lvl>
    <w:lvl w:ilvl="8" w:tplc="9B32473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F5273A"/>
    <w:multiLevelType w:val="hybridMultilevel"/>
    <w:tmpl w:val="50D09D22"/>
    <w:lvl w:ilvl="0" w:tplc="31ACE3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53B1946"/>
    <w:multiLevelType w:val="hybridMultilevel"/>
    <w:tmpl w:val="7CC623AA"/>
    <w:lvl w:ilvl="0" w:tplc="2AD2199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54708BA"/>
    <w:multiLevelType w:val="hybridMultilevel"/>
    <w:tmpl w:val="F85A3B6A"/>
    <w:lvl w:ilvl="0" w:tplc="9B9C5BD8">
      <w:start w:val="1"/>
      <w:numFmt w:val="bullet"/>
      <w:lvlText w:val=""/>
      <w:lvlJc w:val="left"/>
      <w:pPr>
        <w:ind w:left="115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71" w:hanging="360"/>
      </w:pPr>
    </w:lvl>
    <w:lvl w:ilvl="2" w:tplc="0405001B" w:tentative="1">
      <w:start w:val="1"/>
      <w:numFmt w:val="lowerRoman"/>
      <w:lvlText w:val="%3."/>
      <w:lvlJc w:val="right"/>
      <w:pPr>
        <w:ind w:left="2591" w:hanging="180"/>
      </w:pPr>
    </w:lvl>
    <w:lvl w:ilvl="3" w:tplc="0405000F" w:tentative="1">
      <w:start w:val="1"/>
      <w:numFmt w:val="decimal"/>
      <w:lvlText w:val="%4."/>
      <w:lvlJc w:val="left"/>
      <w:pPr>
        <w:ind w:left="3311" w:hanging="360"/>
      </w:pPr>
    </w:lvl>
    <w:lvl w:ilvl="4" w:tplc="04050019" w:tentative="1">
      <w:start w:val="1"/>
      <w:numFmt w:val="lowerLetter"/>
      <w:lvlText w:val="%5."/>
      <w:lvlJc w:val="left"/>
      <w:pPr>
        <w:ind w:left="4031" w:hanging="360"/>
      </w:pPr>
    </w:lvl>
    <w:lvl w:ilvl="5" w:tplc="0405001B" w:tentative="1">
      <w:start w:val="1"/>
      <w:numFmt w:val="lowerRoman"/>
      <w:lvlText w:val="%6."/>
      <w:lvlJc w:val="right"/>
      <w:pPr>
        <w:ind w:left="4751" w:hanging="180"/>
      </w:pPr>
    </w:lvl>
    <w:lvl w:ilvl="6" w:tplc="0405000F" w:tentative="1">
      <w:start w:val="1"/>
      <w:numFmt w:val="decimal"/>
      <w:lvlText w:val="%7."/>
      <w:lvlJc w:val="left"/>
      <w:pPr>
        <w:ind w:left="5471" w:hanging="360"/>
      </w:pPr>
    </w:lvl>
    <w:lvl w:ilvl="7" w:tplc="04050019" w:tentative="1">
      <w:start w:val="1"/>
      <w:numFmt w:val="lowerLetter"/>
      <w:lvlText w:val="%8."/>
      <w:lvlJc w:val="left"/>
      <w:pPr>
        <w:ind w:left="6191" w:hanging="360"/>
      </w:pPr>
    </w:lvl>
    <w:lvl w:ilvl="8" w:tplc="040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70" w15:restartNumberingAfterBreak="0">
    <w:nsid w:val="765A1DDE"/>
    <w:multiLevelType w:val="hybridMultilevel"/>
    <w:tmpl w:val="5EDC7F8A"/>
    <w:lvl w:ilvl="0" w:tplc="04050017">
      <w:start w:val="1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71" w15:restartNumberingAfterBreak="0">
    <w:nsid w:val="770F4EE2"/>
    <w:multiLevelType w:val="hybridMultilevel"/>
    <w:tmpl w:val="7CC623AA"/>
    <w:lvl w:ilvl="0" w:tplc="2AD2199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7C69A55"/>
    <w:multiLevelType w:val="hybridMultilevel"/>
    <w:tmpl w:val="E368C640"/>
    <w:lvl w:ilvl="0" w:tplc="31CE056C">
      <w:start w:val="1"/>
      <w:numFmt w:val="decimal"/>
      <w:lvlText w:val="%1."/>
      <w:lvlJc w:val="left"/>
      <w:pPr>
        <w:ind w:left="720" w:hanging="360"/>
      </w:pPr>
    </w:lvl>
    <w:lvl w:ilvl="1" w:tplc="4B54223C">
      <w:start w:val="1"/>
      <w:numFmt w:val="lowerLetter"/>
      <w:lvlText w:val="%2."/>
      <w:lvlJc w:val="left"/>
      <w:pPr>
        <w:ind w:left="1440" w:hanging="360"/>
      </w:pPr>
    </w:lvl>
    <w:lvl w:ilvl="2" w:tplc="E2A20384">
      <w:start w:val="1"/>
      <w:numFmt w:val="lowerRoman"/>
      <w:lvlText w:val="%3."/>
      <w:lvlJc w:val="right"/>
      <w:pPr>
        <w:ind w:left="2160" w:hanging="180"/>
      </w:pPr>
    </w:lvl>
    <w:lvl w:ilvl="3" w:tplc="209AF746">
      <w:start w:val="1"/>
      <w:numFmt w:val="decimal"/>
      <w:lvlText w:val="%4."/>
      <w:lvlJc w:val="left"/>
      <w:pPr>
        <w:ind w:left="2880" w:hanging="360"/>
      </w:pPr>
    </w:lvl>
    <w:lvl w:ilvl="4" w:tplc="BEA2DC60">
      <w:start w:val="1"/>
      <w:numFmt w:val="lowerLetter"/>
      <w:lvlText w:val="%5."/>
      <w:lvlJc w:val="left"/>
      <w:pPr>
        <w:ind w:left="3600" w:hanging="360"/>
      </w:pPr>
    </w:lvl>
    <w:lvl w:ilvl="5" w:tplc="D91ED4FE">
      <w:start w:val="1"/>
      <w:numFmt w:val="lowerRoman"/>
      <w:lvlText w:val="%6."/>
      <w:lvlJc w:val="right"/>
      <w:pPr>
        <w:ind w:left="4320" w:hanging="180"/>
      </w:pPr>
    </w:lvl>
    <w:lvl w:ilvl="6" w:tplc="C3B81730">
      <w:start w:val="1"/>
      <w:numFmt w:val="decimal"/>
      <w:lvlText w:val="%7."/>
      <w:lvlJc w:val="left"/>
      <w:pPr>
        <w:ind w:left="5040" w:hanging="360"/>
      </w:pPr>
    </w:lvl>
    <w:lvl w:ilvl="7" w:tplc="FDB21B98">
      <w:start w:val="1"/>
      <w:numFmt w:val="lowerLetter"/>
      <w:lvlText w:val="%8."/>
      <w:lvlJc w:val="left"/>
      <w:pPr>
        <w:ind w:left="5760" w:hanging="360"/>
      </w:pPr>
    </w:lvl>
    <w:lvl w:ilvl="8" w:tplc="E5AC8970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A166C8"/>
    <w:multiLevelType w:val="hybridMultilevel"/>
    <w:tmpl w:val="8DBE4990"/>
    <w:lvl w:ilvl="0" w:tplc="CF60488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B509F15"/>
    <w:multiLevelType w:val="hybridMultilevel"/>
    <w:tmpl w:val="8C34157C"/>
    <w:lvl w:ilvl="0" w:tplc="8A1CE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D968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42D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561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617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06D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4B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7CFB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7264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F9C606B"/>
    <w:multiLevelType w:val="hybridMultilevel"/>
    <w:tmpl w:val="546082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4B54223C">
      <w:start w:val="1"/>
      <w:numFmt w:val="lowerLetter"/>
      <w:lvlText w:val="%2."/>
      <w:lvlJc w:val="left"/>
      <w:pPr>
        <w:ind w:left="1440" w:hanging="360"/>
      </w:pPr>
    </w:lvl>
    <w:lvl w:ilvl="2" w:tplc="E2A20384">
      <w:start w:val="1"/>
      <w:numFmt w:val="lowerRoman"/>
      <w:lvlText w:val="%3."/>
      <w:lvlJc w:val="right"/>
      <w:pPr>
        <w:ind w:left="2160" w:hanging="180"/>
      </w:pPr>
    </w:lvl>
    <w:lvl w:ilvl="3" w:tplc="209AF746">
      <w:start w:val="1"/>
      <w:numFmt w:val="decimal"/>
      <w:lvlText w:val="%4."/>
      <w:lvlJc w:val="left"/>
      <w:pPr>
        <w:ind w:left="2880" w:hanging="360"/>
      </w:pPr>
    </w:lvl>
    <w:lvl w:ilvl="4" w:tplc="BEA2DC60">
      <w:start w:val="1"/>
      <w:numFmt w:val="lowerLetter"/>
      <w:lvlText w:val="%5."/>
      <w:lvlJc w:val="left"/>
      <w:pPr>
        <w:ind w:left="3600" w:hanging="360"/>
      </w:pPr>
    </w:lvl>
    <w:lvl w:ilvl="5" w:tplc="D91ED4FE">
      <w:start w:val="1"/>
      <w:numFmt w:val="lowerRoman"/>
      <w:lvlText w:val="%6."/>
      <w:lvlJc w:val="right"/>
      <w:pPr>
        <w:ind w:left="4320" w:hanging="180"/>
      </w:pPr>
    </w:lvl>
    <w:lvl w:ilvl="6" w:tplc="C3B81730">
      <w:start w:val="1"/>
      <w:numFmt w:val="decimal"/>
      <w:lvlText w:val="%7."/>
      <w:lvlJc w:val="left"/>
      <w:pPr>
        <w:ind w:left="5040" w:hanging="360"/>
      </w:pPr>
    </w:lvl>
    <w:lvl w:ilvl="7" w:tplc="FDB21B98">
      <w:start w:val="1"/>
      <w:numFmt w:val="lowerLetter"/>
      <w:lvlText w:val="%8."/>
      <w:lvlJc w:val="left"/>
      <w:pPr>
        <w:ind w:left="5760" w:hanging="360"/>
      </w:pPr>
    </w:lvl>
    <w:lvl w:ilvl="8" w:tplc="E5AC897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4"/>
  </w:num>
  <w:num w:numId="2">
    <w:abstractNumId w:val="45"/>
  </w:num>
  <w:num w:numId="3">
    <w:abstractNumId w:val="42"/>
  </w:num>
  <w:num w:numId="4">
    <w:abstractNumId w:val="0"/>
  </w:num>
  <w:num w:numId="5">
    <w:abstractNumId w:val="16"/>
  </w:num>
  <w:num w:numId="6">
    <w:abstractNumId w:val="54"/>
  </w:num>
  <w:num w:numId="7">
    <w:abstractNumId w:val="9"/>
  </w:num>
  <w:num w:numId="8">
    <w:abstractNumId w:val="3"/>
  </w:num>
  <w:num w:numId="9">
    <w:abstractNumId w:val="18"/>
  </w:num>
  <w:num w:numId="10">
    <w:abstractNumId w:val="49"/>
  </w:num>
  <w:num w:numId="11">
    <w:abstractNumId w:val="66"/>
  </w:num>
  <w:num w:numId="12">
    <w:abstractNumId w:val="4"/>
  </w:num>
  <w:num w:numId="13">
    <w:abstractNumId w:val="27"/>
  </w:num>
  <w:num w:numId="14">
    <w:abstractNumId w:val="13"/>
  </w:num>
  <w:num w:numId="15">
    <w:abstractNumId w:val="72"/>
  </w:num>
  <w:num w:numId="16">
    <w:abstractNumId w:val="5"/>
  </w:num>
  <w:num w:numId="17">
    <w:abstractNumId w:val="60"/>
  </w:num>
  <w:num w:numId="18">
    <w:abstractNumId w:val="31"/>
  </w:num>
  <w:num w:numId="19">
    <w:abstractNumId w:val="30"/>
  </w:num>
  <w:num w:numId="20">
    <w:abstractNumId w:val="44"/>
  </w:num>
  <w:num w:numId="21">
    <w:abstractNumId w:val="21"/>
  </w:num>
  <w:num w:numId="22">
    <w:abstractNumId w:val="39"/>
  </w:num>
  <w:num w:numId="23">
    <w:abstractNumId w:val="37"/>
  </w:num>
  <w:num w:numId="24">
    <w:abstractNumId w:val="63"/>
  </w:num>
  <w:num w:numId="25">
    <w:abstractNumId w:val="47"/>
  </w:num>
  <w:num w:numId="26">
    <w:abstractNumId w:val="48"/>
  </w:num>
  <w:num w:numId="27">
    <w:abstractNumId w:val="40"/>
  </w:num>
  <w:num w:numId="28">
    <w:abstractNumId w:val="20"/>
  </w:num>
  <w:num w:numId="29">
    <w:abstractNumId w:val="22"/>
  </w:num>
  <w:num w:numId="30">
    <w:abstractNumId w:val="28"/>
  </w:num>
  <w:num w:numId="31">
    <w:abstractNumId w:val="43"/>
  </w:num>
  <w:num w:numId="32">
    <w:abstractNumId w:val="64"/>
  </w:num>
  <w:num w:numId="33">
    <w:abstractNumId w:val="15"/>
  </w:num>
  <w:num w:numId="34">
    <w:abstractNumId w:val="55"/>
  </w:num>
  <w:num w:numId="35">
    <w:abstractNumId w:val="7"/>
  </w:num>
  <w:num w:numId="36">
    <w:abstractNumId w:val="24"/>
  </w:num>
  <w:num w:numId="37">
    <w:abstractNumId w:val="58"/>
  </w:num>
  <w:num w:numId="38">
    <w:abstractNumId w:val="23"/>
  </w:num>
  <w:num w:numId="39">
    <w:abstractNumId w:val="51"/>
  </w:num>
  <w:num w:numId="40">
    <w:abstractNumId w:val="6"/>
  </w:num>
  <w:num w:numId="41">
    <w:abstractNumId w:val="10"/>
  </w:num>
  <w:num w:numId="42">
    <w:abstractNumId w:val="33"/>
  </w:num>
  <w:num w:numId="43">
    <w:abstractNumId w:val="65"/>
  </w:num>
  <w:num w:numId="44">
    <w:abstractNumId w:val="67"/>
  </w:num>
  <w:num w:numId="45">
    <w:abstractNumId w:val="52"/>
  </w:num>
  <w:num w:numId="46">
    <w:abstractNumId w:val="29"/>
  </w:num>
  <w:num w:numId="47">
    <w:abstractNumId w:val="61"/>
  </w:num>
  <w:num w:numId="48">
    <w:abstractNumId w:val="17"/>
  </w:num>
  <w:num w:numId="49">
    <w:abstractNumId w:val="2"/>
  </w:num>
  <w:num w:numId="50">
    <w:abstractNumId w:val="41"/>
  </w:num>
  <w:num w:numId="51">
    <w:abstractNumId w:val="26"/>
  </w:num>
  <w:num w:numId="52">
    <w:abstractNumId w:val="68"/>
  </w:num>
  <w:num w:numId="53">
    <w:abstractNumId w:val="35"/>
  </w:num>
  <w:num w:numId="54">
    <w:abstractNumId w:val="8"/>
  </w:num>
  <w:num w:numId="55">
    <w:abstractNumId w:val="14"/>
  </w:num>
  <w:num w:numId="56">
    <w:abstractNumId w:val="12"/>
  </w:num>
  <w:num w:numId="57">
    <w:abstractNumId w:val="59"/>
  </w:num>
  <w:num w:numId="58">
    <w:abstractNumId w:val="71"/>
  </w:num>
  <w:num w:numId="59">
    <w:abstractNumId w:val="62"/>
  </w:num>
  <w:num w:numId="60">
    <w:abstractNumId w:val="11"/>
  </w:num>
  <w:num w:numId="61">
    <w:abstractNumId w:val="75"/>
  </w:num>
  <w:num w:numId="62">
    <w:abstractNumId w:val="34"/>
  </w:num>
  <w:num w:numId="63">
    <w:abstractNumId w:val="70"/>
  </w:num>
  <w:num w:numId="64">
    <w:abstractNumId w:val="25"/>
  </w:num>
  <w:num w:numId="65">
    <w:abstractNumId w:val="46"/>
  </w:num>
  <w:num w:numId="66">
    <w:abstractNumId w:val="69"/>
  </w:num>
  <w:num w:numId="67">
    <w:abstractNumId w:val="56"/>
  </w:num>
  <w:num w:numId="68">
    <w:abstractNumId w:val="36"/>
  </w:num>
  <w:num w:numId="69">
    <w:abstractNumId w:val="32"/>
  </w:num>
  <w:num w:numId="70">
    <w:abstractNumId w:val="53"/>
  </w:num>
  <w:num w:numId="71">
    <w:abstractNumId w:val="73"/>
  </w:num>
  <w:num w:numId="72">
    <w:abstractNumId w:val="57"/>
  </w:num>
  <w:num w:numId="73">
    <w:abstractNumId w:val="19"/>
  </w:num>
  <w:num w:numId="74">
    <w:abstractNumId w:val="1"/>
  </w:num>
  <w:num w:numId="75">
    <w:abstractNumId w:val="38"/>
  </w:num>
  <w:num w:numId="76">
    <w:abstractNumId w:val="50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9FF"/>
    <w:rsid w:val="0000220D"/>
    <w:rsid w:val="00010409"/>
    <w:rsid w:val="0001255A"/>
    <w:rsid w:val="000130CA"/>
    <w:rsid w:val="00013915"/>
    <w:rsid w:val="0001578F"/>
    <w:rsid w:val="00020EEC"/>
    <w:rsid w:val="00026E8D"/>
    <w:rsid w:val="0003036D"/>
    <w:rsid w:val="00034189"/>
    <w:rsid w:val="00040D4C"/>
    <w:rsid w:val="00045F56"/>
    <w:rsid w:val="00047F3E"/>
    <w:rsid w:val="0005548D"/>
    <w:rsid w:val="000569FC"/>
    <w:rsid w:val="00061AEF"/>
    <w:rsid w:val="0009287A"/>
    <w:rsid w:val="00093308"/>
    <w:rsid w:val="000A40D2"/>
    <w:rsid w:val="000A48A7"/>
    <w:rsid w:val="000A7718"/>
    <w:rsid w:val="000B149D"/>
    <w:rsid w:val="000B1F4E"/>
    <w:rsid w:val="000C18C0"/>
    <w:rsid w:val="000D72BA"/>
    <w:rsid w:val="000E4B7B"/>
    <w:rsid w:val="000E50FE"/>
    <w:rsid w:val="000E6DCE"/>
    <w:rsid w:val="000E78DC"/>
    <w:rsid w:val="000F3905"/>
    <w:rsid w:val="000F519C"/>
    <w:rsid w:val="000F778B"/>
    <w:rsid w:val="00105E33"/>
    <w:rsid w:val="00107B55"/>
    <w:rsid w:val="0012124A"/>
    <w:rsid w:val="001241EC"/>
    <w:rsid w:val="00131993"/>
    <w:rsid w:val="001440DE"/>
    <w:rsid w:val="00147566"/>
    <w:rsid w:val="001514EC"/>
    <w:rsid w:val="00156E32"/>
    <w:rsid w:val="001640D0"/>
    <w:rsid w:val="001649E4"/>
    <w:rsid w:val="0017106E"/>
    <w:rsid w:val="00171668"/>
    <w:rsid w:val="001741B6"/>
    <w:rsid w:val="001754A3"/>
    <w:rsid w:val="001A0D88"/>
    <w:rsid w:val="001A1F90"/>
    <w:rsid w:val="001A5B3E"/>
    <w:rsid w:val="001A6763"/>
    <w:rsid w:val="001A68A4"/>
    <w:rsid w:val="001B16AD"/>
    <w:rsid w:val="001C167E"/>
    <w:rsid w:val="001C1F00"/>
    <w:rsid w:val="001C582B"/>
    <w:rsid w:val="001C6D7C"/>
    <w:rsid w:val="001C7F85"/>
    <w:rsid w:val="001D9373"/>
    <w:rsid w:val="001E319B"/>
    <w:rsid w:val="001F0BE8"/>
    <w:rsid w:val="001F2472"/>
    <w:rsid w:val="002008D4"/>
    <w:rsid w:val="002012D8"/>
    <w:rsid w:val="0020227A"/>
    <w:rsid w:val="00204C08"/>
    <w:rsid w:val="00207F0D"/>
    <w:rsid w:val="0022002C"/>
    <w:rsid w:val="0022473A"/>
    <w:rsid w:val="00224CC0"/>
    <w:rsid w:val="00225421"/>
    <w:rsid w:val="002329E6"/>
    <w:rsid w:val="00236C5D"/>
    <w:rsid w:val="002402CE"/>
    <w:rsid w:val="00240D14"/>
    <w:rsid w:val="00256DED"/>
    <w:rsid w:val="002670AC"/>
    <w:rsid w:val="002762A1"/>
    <w:rsid w:val="00276F4B"/>
    <w:rsid w:val="00277B8D"/>
    <w:rsid w:val="00277E47"/>
    <w:rsid w:val="00281BBF"/>
    <w:rsid w:val="00294367"/>
    <w:rsid w:val="002957CC"/>
    <w:rsid w:val="00296E94"/>
    <w:rsid w:val="002979D8"/>
    <w:rsid w:val="002A2227"/>
    <w:rsid w:val="002A3515"/>
    <w:rsid w:val="002A3B53"/>
    <w:rsid w:val="002B5E9C"/>
    <w:rsid w:val="002B7BC6"/>
    <w:rsid w:val="002C3AC0"/>
    <w:rsid w:val="002C71D9"/>
    <w:rsid w:val="002D2971"/>
    <w:rsid w:val="002D3E6A"/>
    <w:rsid w:val="002E6655"/>
    <w:rsid w:val="002F2B9D"/>
    <w:rsid w:val="003046D2"/>
    <w:rsid w:val="00311630"/>
    <w:rsid w:val="0031183A"/>
    <w:rsid w:val="00315936"/>
    <w:rsid w:val="00323957"/>
    <w:rsid w:val="00323A68"/>
    <w:rsid w:val="00326028"/>
    <w:rsid w:val="00333D25"/>
    <w:rsid w:val="0034423E"/>
    <w:rsid w:val="00344CE6"/>
    <w:rsid w:val="003539C6"/>
    <w:rsid w:val="00356571"/>
    <w:rsid w:val="00361D00"/>
    <w:rsid w:val="003662E3"/>
    <w:rsid w:val="003773D2"/>
    <w:rsid w:val="003869BA"/>
    <w:rsid w:val="003869CF"/>
    <w:rsid w:val="003A3691"/>
    <w:rsid w:val="003B1BF6"/>
    <w:rsid w:val="003B3B31"/>
    <w:rsid w:val="003B4671"/>
    <w:rsid w:val="003C718F"/>
    <w:rsid w:val="003E7CF0"/>
    <w:rsid w:val="003F28AF"/>
    <w:rsid w:val="003F4899"/>
    <w:rsid w:val="00415C52"/>
    <w:rsid w:val="00422592"/>
    <w:rsid w:val="004231BC"/>
    <w:rsid w:val="004244F0"/>
    <w:rsid w:val="00426691"/>
    <w:rsid w:val="00427F2D"/>
    <w:rsid w:val="004312C2"/>
    <w:rsid w:val="0043653C"/>
    <w:rsid w:val="00436BCA"/>
    <w:rsid w:val="00440142"/>
    <w:rsid w:val="00446DEC"/>
    <w:rsid w:val="00454BD5"/>
    <w:rsid w:val="00457BE3"/>
    <w:rsid w:val="00467E29"/>
    <w:rsid w:val="0048237B"/>
    <w:rsid w:val="00483AD7"/>
    <w:rsid w:val="004852B8"/>
    <w:rsid w:val="0049694C"/>
    <w:rsid w:val="004A2920"/>
    <w:rsid w:val="004A7329"/>
    <w:rsid w:val="004A7A4F"/>
    <w:rsid w:val="004B124E"/>
    <w:rsid w:val="004B36C6"/>
    <w:rsid w:val="004B5215"/>
    <w:rsid w:val="004B7674"/>
    <w:rsid w:val="004C06E8"/>
    <w:rsid w:val="004C1354"/>
    <w:rsid w:val="004C3EBD"/>
    <w:rsid w:val="004D3FE2"/>
    <w:rsid w:val="004D4A69"/>
    <w:rsid w:val="004E39BE"/>
    <w:rsid w:val="004F3133"/>
    <w:rsid w:val="004F7C9F"/>
    <w:rsid w:val="00502936"/>
    <w:rsid w:val="00512355"/>
    <w:rsid w:val="00534932"/>
    <w:rsid w:val="00535CF9"/>
    <w:rsid w:val="0053AB12"/>
    <w:rsid w:val="00540793"/>
    <w:rsid w:val="00552FFC"/>
    <w:rsid w:val="00554730"/>
    <w:rsid w:val="005574BB"/>
    <w:rsid w:val="00557D26"/>
    <w:rsid w:val="00560487"/>
    <w:rsid w:val="005607F4"/>
    <w:rsid w:val="00566C6C"/>
    <w:rsid w:val="0057380B"/>
    <w:rsid w:val="00574519"/>
    <w:rsid w:val="00577E05"/>
    <w:rsid w:val="0058447A"/>
    <w:rsid w:val="00586B3E"/>
    <w:rsid w:val="00592350"/>
    <w:rsid w:val="00592BE4"/>
    <w:rsid w:val="005A4B6F"/>
    <w:rsid w:val="005C4650"/>
    <w:rsid w:val="005D2B98"/>
    <w:rsid w:val="005E4933"/>
    <w:rsid w:val="005F7319"/>
    <w:rsid w:val="00600D0C"/>
    <w:rsid w:val="006016A1"/>
    <w:rsid w:val="0060646E"/>
    <w:rsid w:val="00611B0D"/>
    <w:rsid w:val="00616272"/>
    <w:rsid w:val="0062248C"/>
    <w:rsid w:val="00641354"/>
    <w:rsid w:val="006425B3"/>
    <w:rsid w:val="00651DF3"/>
    <w:rsid w:val="0066138D"/>
    <w:rsid w:val="0066261C"/>
    <w:rsid w:val="006634B5"/>
    <w:rsid w:val="00674AE2"/>
    <w:rsid w:val="006911D0"/>
    <w:rsid w:val="00694E20"/>
    <w:rsid w:val="00697C72"/>
    <w:rsid w:val="006B7553"/>
    <w:rsid w:val="006C4119"/>
    <w:rsid w:val="006C5A85"/>
    <w:rsid w:val="006C704A"/>
    <w:rsid w:val="006D0980"/>
    <w:rsid w:val="006D4AF4"/>
    <w:rsid w:val="006D7E15"/>
    <w:rsid w:val="006E0AC7"/>
    <w:rsid w:val="006E6C65"/>
    <w:rsid w:val="006F0834"/>
    <w:rsid w:val="006F170A"/>
    <w:rsid w:val="00703D17"/>
    <w:rsid w:val="00705598"/>
    <w:rsid w:val="00720C91"/>
    <w:rsid w:val="007218D2"/>
    <w:rsid w:val="0072331D"/>
    <w:rsid w:val="00742611"/>
    <w:rsid w:val="00743083"/>
    <w:rsid w:val="00743D8E"/>
    <w:rsid w:val="00743E71"/>
    <w:rsid w:val="00744EF7"/>
    <w:rsid w:val="007504A1"/>
    <w:rsid w:val="00754108"/>
    <w:rsid w:val="00755FF7"/>
    <w:rsid w:val="00756362"/>
    <w:rsid w:val="0076177C"/>
    <w:rsid w:val="00763F59"/>
    <w:rsid w:val="007701CA"/>
    <w:rsid w:val="00774B62"/>
    <w:rsid w:val="00774EFC"/>
    <w:rsid w:val="00782F04"/>
    <w:rsid w:val="00785024"/>
    <w:rsid w:val="007854C6"/>
    <w:rsid w:val="00793B61"/>
    <w:rsid w:val="0079461E"/>
    <w:rsid w:val="00796BB4"/>
    <w:rsid w:val="007A1B8A"/>
    <w:rsid w:val="007A706E"/>
    <w:rsid w:val="007B0FDD"/>
    <w:rsid w:val="007B3218"/>
    <w:rsid w:val="007B7FC3"/>
    <w:rsid w:val="007C3C54"/>
    <w:rsid w:val="007D210C"/>
    <w:rsid w:val="007D252C"/>
    <w:rsid w:val="007D2F21"/>
    <w:rsid w:val="007D4744"/>
    <w:rsid w:val="007D4B75"/>
    <w:rsid w:val="007D6FFD"/>
    <w:rsid w:val="007E1A6A"/>
    <w:rsid w:val="007E69AF"/>
    <w:rsid w:val="007F1623"/>
    <w:rsid w:val="007F2FDC"/>
    <w:rsid w:val="007F4F6A"/>
    <w:rsid w:val="007F6CE1"/>
    <w:rsid w:val="00803BDD"/>
    <w:rsid w:val="00806570"/>
    <w:rsid w:val="00812E07"/>
    <w:rsid w:val="00817B65"/>
    <w:rsid w:val="008229EE"/>
    <w:rsid w:val="0082444F"/>
    <w:rsid w:val="00827AED"/>
    <w:rsid w:val="00844636"/>
    <w:rsid w:val="00847B63"/>
    <w:rsid w:val="008522BE"/>
    <w:rsid w:val="00852E32"/>
    <w:rsid w:val="00853263"/>
    <w:rsid w:val="008565D8"/>
    <w:rsid w:val="0085740C"/>
    <w:rsid w:val="00861250"/>
    <w:rsid w:val="008643DA"/>
    <w:rsid w:val="00876E89"/>
    <w:rsid w:val="00877198"/>
    <w:rsid w:val="00885379"/>
    <w:rsid w:val="00885CA6"/>
    <w:rsid w:val="00887555"/>
    <w:rsid w:val="00894158"/>
    <w:rsid w:val="008A28AF"/>
    <w:rsid w:val="008A4DE9"/>
    <w:rsid w:val="008A6200"/>
    <w:rsid w:val="008B2176"/>
    <w:rsid w:val="008B70C8"/>
    <w:rsid w:val="008C2DF2"/>
    <w:rsid w:val="008C5494"/>
    <w:rsid w:val="008C795B"/>
    <w:rsid w:val="008E2A5A"/>
    <w:rsid w:val="008E6989"/>
    <w:rsid w:val="00900417"/>
    <w:rsid w:val="00904B13"/>
    <w:rsid w:val="009057B8"/>
    <w:rsid w:val="0091116A"/>
    <w:rsid w:val="00911FF0"/>
    <w:rsid w:val="00915C57"/>
    <w:rsid w:val="00927020"/>
    <w:rsid w:val="0093434B"/>
    <w:rsid w:val="009375E9"/>
    <w:rsid w:val="00944E59"/>
    <w:rsid w:val="0095411B"/>
    <w:rsid w:val="00963BA6"/>
    <w:rsid w:val="009701E7"/>
    <w:rsid w:val="009759F7"/>
    <w:rsid w:val="00977431"/>
    <w:rsid w:val="009813C5"/>
    <w:rsid w:val="00987E0E"/>
    <w:rsid w:val="0098819B"/>
    <w:rsid w:val="00994296"/>
    <w:rsid w:val="0099623A"/>
    <w:rsid w:val="00996987"/>
    <w:rsid w:val="009A2F24"/>
    <w:rsid w:val="009A35BD"/>
    <w:rsid w:val="009A5E07"/>
    <w:rsid w:val="009B6423"/>
    <w:rsid w:val="009C50F9"/>
    <w:rsid w:val="009D085F"/>
    <w:rsid w:val="009D0E7E"/>
    <w:rsid w:val="009D3383"/>
    <w:rsid w:val="009D59AE"/>
    <w:rsid w:val="009E13B5"/>
    <w:rsid w:val="009E293C"/>
    <w:rsid w:val="009F4572"/>
    <w:rsid w:val="009F7E35"/>
    <w:rsid w:val="00A04A52"/>
    <w:rsid w:val="00A23851"/>
    <w:rsid w:val="00A2395B"/>
    <w:rsid w:val="00A25F1B"/>
    <w:rsid w:val="00A26F73"/>
    <w:rsid w:val="00A33924"/>
    <w:rsid w:val="00A365F5"/>
    <w:rsid w:val="00A373AA"/>
    <w:rsid w:val="00A47622"/>
    <w:rsid w:val="00A519FF"/>
    <w:rsid w:val="00A5636E"/>
    <w:rsid w:val="00A63FD5"/>
    <w:rsid w:val="00A7234D"/>
    <w:rsid w:val="00A72485"/>
    <w:rsid w:val="00A84F17"/>
    <w:rsid w:val="00A84F4B"/>
    <w:rsid w:val="00A861C7"/>
    <w:rsid w:val="00A96A43"/>
    <w:rsid w:val="00AA0DBF"/>
    <w:rsid w:val="00AA3387"/>
    <w:rsid w:val="00AA5F24"/>
    <w:rsid w:val="00AB06AF"/>
    <w:rsid w:val="00AB0A48"/>
    <w:rsid w:val="00AB13C8"/>
    <w:rsid w:val="00AC1913"/>
    <w:rsid w:val="00AC3F04"/>
    <w:rsid w:val="00AC63A1"/>
    <w:rsid w:val="00AD29A1"/>
    <w:rsid w:val="00AE7D17"/>
    <w:rsid w:val="00B0403A"/>
    <w:rsid w:val="00B04820"/>
    <w:rsid w:val="00B050ED"/>
    <w:rsid w:val="00B112F1"/>
    <w:rsid w:val="00B1399D"/>
    <w:rsid w:val="00B15172"/>
    <w:rsid w:val="00B165EE"/>
    <w:rsid w:val="00B1664F"/>
    <w:rsid w:val="00B20839"/>
    <w:rsid w:val="00B21F59"/>
    <w:rsid w:val="00B22D20"/>
    <w:rsid w:val="00B4719E"/>
    <w:rsid w:val="00B643F2"/>
    <w:rsid w:val="00B65C84"/>
    <w:rsid w:val="00B748EE"/>
    <w:rsid w:val="00B80535"/>
    <w:rsid w:val="00B80AD2"/>
    <w:rsid w:val="00B80F96"/>
    <w:rsid w:val="00BA681F"/>
    <w:rsid w:val="00BA7C28"/>
    <w:rsid w:val="00BB29A9"/>
    <w:rsid w:val="00BC2E14"/>
    <w:rsid w:val="00BC6B1C"/>
    <w:rsid w:val="00BD19D6"/>
    <w:rsid w:val="00BD5F4D"/>
    <w:rsid w:val="00C0116E"/>
    <w:rsid w:val="00C04AA4"/>
    <w:rsid w:val="00C1726B"/>
    <w:rsid w:val="00C17D15"/>
    <w:rsid w:val="00C37232"/>
    <w:rsid w:val="00C405CD"/>
    <w:rsid w:val="00C5194B"/>
    <w:rsid w:val="00C60122"/>
    <w:rsid w:val="00C7478A"/>
    <w:rsid w:val="00C7585B"/>
    <w:rsid w:val="00C771B7"/>
    <w:rsid w:val="00C77425"/>
    <w:rsid w:val="00C814B7"/>
    <w:rsid w:val="00C87F50"/>
    <w:rsid w:val="00C896B4"/>
    <w:rsid w:val="00C93A63"/>
    <w:rsid w:val="00CA0BE9"/>
    <w:rsid w:val="00CA205E"/>
    <w:rsid w:val="00CA2F73"/>
    <w:rsid w:val="00CA796D"/>
    <w:rsid w:val="00CB3D10"/>
    <w:rsid w:val="00CC7060"/>
    <w:rsid w:val="00CD7E60"/>
    <w:rsid w:val="00D13D1D"/>
    <w:rsid w:val="00D158A0"/>
    <w:rsid w:val="00D25DC9"/>
    <w:rsid w:val="00D271EC"/>
    <w:rsid w:val="00D310C6"/>
    <w:rsid w:val="00D35E0B"/>
    <w:rsid w:val="00D427A9"/>
    <w:rsid w:val="00D44C60"/>
    <w:rsid w:val="00D654ED"/>
    <w:rsid w:val="00D65DB1"/>
    <w:rsid w:val="00D775A8"/>
    <w:rsid w:val="00D8583B"/>
    <w:rsid w:val="00D862A0"/>
    <w:rsid w:val="00D8734F"/>
    <w:rsid w:val="00D93AB8"/>
    <w:rsid w:val="00D960FA"/>
    <w:rsid w:val="00D976A4"/>
    <w:rsid w:val="00D976E4"/>
    <w:rsid w:val="00D97F12"/>
    <w:rsid w:val="00DA0C8F"/>
    <w:rsid w:val="00DA42E4"/>
    <w:rsid w:val="00DAEB8B"/>
    <w:rsid w:val="00DB60FF"/>
    <w:rsid w:val="00DD17F0"/>
    <w:rsid w:val="00DD28C3"/>
    <w:rsid w:val="00DE14D5"/>
    <w:rsid w:val="00DE4C43"/>
    <w:rsid w:val="00DE4E7A"/>
    <w:rsid w:val="00DE6D0B"/>
    <w:rsid w:val="00DEDAB4"/>
    <w:rsid w:val="00DF00D8"/>
    <w:rsid w:val="00DF12CA"/>
    <w:rsid w:val="00E01129"/>
    <w:rsid w:val="00E0124B"/>
    <w:rsid w:val="00E0730B"/>
    <w:rsid w:val="00E07EA5"/>
    <w:rsid w:val="00E174A0"/>
    <w:rsid w:val="00E20068"/>
    <w:rsid w:val="00E262B5"/>
    <w:rsid w:val="00E34816"/>
    <w:rsid w:val="00E43B76"/>
    <w:rsid w:val="00E44172"/>
    <w:rsid w:val="00E529D4"/>
    <w:rsid w:val="00E53FD1"/>
    <w:rsid w:val="00E60620"/>
    <w:rsid w:val="00E60F7B"/>
    <w:rsid w:val="00E616AC"/>
    <w:rsid w:val="00E62EA3"/>
    <w:rsid w:val="00E678D5"/>
    <w:rsid w:val="00E72406"/>
    <w:rsid w:val="00E73B06"/>
    <w:rsid w:val="00E73BC3"/>
    <w:rsid w:val="00E83B3D"/>
    <w:rsid w:val="00E840B9"/>
    <w:rsid w:val="00E875D9"/>
    <w:rsid w:val="00E93BD2"/>
    <w:rsid w:val="00E945CD"/>
    <w:rsid w:val="00EA18F7"/>
    <w:rsid w:val="00EA1C11"/>
    <w:rsid w:val="00EA664D"/>
    <w:rsid w:val="00EB5F59"/>
    <w:rsid w:val="00EB7D9B"/>
    <w:rsid w:val="00EC6071"/>
    <w:rsid w:val="00EC75D6"/>
    <w:rsid w:val="00ED07E8"/>
    <w:rsid w:val="00ED1DD0"/>
    <w:rsid w:val="00ED30A7"/>
    <w:rsid w:val="00EE084A"/>
    <w:rsid w:val="00EF1A91"/>
    <w:rsid w:val="00EF6E6F"/>
    <w:rsid w:val="00F029D8"/>
    <w:rsid w:val="00F10490"/>
    <w:rsid w:val="00F105D3"/>
    <w:rsid w:val="00F16E45"/>
    <w:rsid w:val="00F20791"/>
    <w:rsid w:val="00F21B46"/>
    <w:rsid w:val="00F2604A"/>
    <w:rsid w:val="00F2794F"/>
    <w:rsid w:val="00F46573"/>
    <w:rsid w:val="00F53840"/>
    <w:rsid w:val="00F66E7F"/>
    <w:rsid w:val="00F74944"/>
    <w:rsid w:val="00F77C63"/>
    <w:rsid w:val="00F83D6B"/>
    <w:rsid w:val="00F85B47"/>
    <w:rsid w:val="00F86F51"/>
    <w:rsid w:val="00F90F9D"/>
    <w:rsid w:val="00F912B7"/>
    <w:rsid w:val="00F91B34"/>
    <w:rsid w:val="00F9309C"/>
    <w:rsid w:val="00F95C7C"/>
    <w:rsid w:val="00FA09CC"/>
    <w:rsid w:val="00FA23F5"/>
    <w:rsid w:val="00FA5252"/>
    <w:rsid w:val="00FB453F"/>
    <w:rsid w:val="00FD6BC2"/>
    <w:rsid w:val="00FE11D4"/>
    <w:rsid w:val="011F3360"/>
    <w:rsid w:val="017A42FB"/>
    <w:rsid w:val="01902524"/>
    <w:rsid w:val="019A7A08"/>
    <w:rsid w:val="01A91C92"/>
    <w:rsid w:val="01BF8C73"/>
    <w:rsid w:val="01E1B43B"/>
    <w:rsid w:val="026605B3"/>
    <w:rsid w:val="026B7391"/>
    <w:rsid w:val="026CBC26"/>
    <w:rsid w:val="0276A3F2"/>
    <w:rsid w:val="0291A7CC"/>
    <w:rsid w:val="02AA99CF"/>
    <w:rsid w:val="02C21385"/>
    <w:rsid w:val="02D8D0EB"/>
    <w:rsid w:val="02FD8A75"/>
    <w:rsid w:val="0313B52D"/>
    <w:rsid w:val="03434D58"/>
    <w:rsid w:val="037751DC"/>
    <w:rsid w:val="03928857"/>
    <w:rsid w:val="041892F6"/>
    <w:rsid w:val="041D18A5"/>
    <w:rsid w:val="0447FDAD"/>
    <w:rsid w:val="045A1D56"/>
    <w:rsid w:val="045B013E"/>
    <w:rsid w:val="049EA703"/>
    <w:rsid w:val="04B350D1"/>
    <w:rsid w:val="04B70AE6"/>
    <w:rsid w:val="04C20F62"/>
    <w:rsid w:val="04DBBCA6"/>
    <w:rsid w:val="04E506BA"/>
    <w:rsid w:val="04F62121"/>
    <w:rsid w:val="04FBE34F"/>
    <w:rsid w:val="050A0866"/>
    <w:rsid w:val="0519C233"/>
    <w:rsid w:val="051AFED6"/>
    <w:rsid w:val="053350A9"/>
    <w:rsid w:val="05366687"/>
    <w:rsid w:val="0541F167"/>
    <w:rsid w:val="055C5291"/>
    <w:rsid w:val="0590A5E3"/>
    <w:rsid w:val="059867A3"/>
    <w:rsid w:val="05BD488A"/>
    <w:rsid w:val="05DDC9C8"/>
    <w:rsid w:val="05E08BCC"/>
    <w:rsid w:val="05F909DF"/>
    <w:rsid w:val="061B0C76"/>
    <w:rsid w:val="062C304D"/>
    <w:rsid w:val="062C9795"/>
    <w:rsid w:val="06359EDD"/>
    <w:rsid w:val="0662D852"/>
    <w:rsid w:val="0675B29A"/>
    <w:rsid w:val="0686AFA0"/>
    <w:rsid w:val="069E24F9"/>
    <w:rsid w:val="06AE73C6"/>
    <w:rsid w:val="06C46414"/>
    <w:rsid w:val="07218495"/>
    <w:rsid w:val="0735837E"/>
    <w:rsid w:val="0753A5E8"/>
    <w:rsid w:val="0764D87F"/>
    <w:rsid w:val="07799349"/>
    <w:rsid w:val="07979CC8"/>
    <w:rsid w:val="07CB895D"/>
    <w:rsid w:val="07DF5C78"/>
    <w:rsid w:val="07EE77EB"/>
    <w:rsid w:val="0807E4C8"/>
    <w:rsid w:val="081CBF96"/>
    <w:rsid w:val="08216185"/>
    <w:rsid w:val="08267CDA"/>
    <w:rsid w:val="084665A6"/>
    <w:rsid w:val="084BC9E3"/>
    <w:rsid w:val="0858F655"/>
    <w:rsid w:val="08622B29"/>
    <w:rsid w:val="08625519"/>
    <w:rsid w:val="0867A0D0"/>
    <w:rsid w:val="089331EF"/>
    <w:rsid w:val="08A3841F"/>
    <w:rsid w:val="08D071BF"/>
    <w:rsid w:val="08DEEF75"/>
    <w:rsid w:val="08F8FD24"/>
    <w:rsid w:val="09341331"/>
    <w:rsid w:val="0948E963"/>
    <w:rsid w:val="0958F8A1"/>
    <w:rsid w:val="098D1929"/>
    <w:rsid w:val="09BE2922"/>
    <w:rsid w:val="09D32C7D"/>
    <w:rsid w:val="09F9803F"/>
    <w:rsid w:val="0A07E3FD"/>
    <w:rsid w:val="0A254FA0"/>
    <w:rsid w:val="0A279AF7"/>
    <w:rsid w:val="0A35D56E"/>
    <w:rsid w:val="0A673A1E"/>
    <w:rsid w:val="0A6C4E09"/>
    <w:rsid w:val="0AAB77B3"/>
    <w:rsid w:val="0ACD7DE0"/>
    <w:rsid w:val="0ACE054C"/>
    <w:rsid w:val="0AD8197B"/>
    <w:rsid w:val="0AE8178D"/>
    <w:rsid w:val="0B260729"/>
    <w:rsid w:val="0B315842"/>
    <w:rsid w:val="0B469BB8"/>
    <w:rsid w:val="0B4A59CF"/>
    <w:rsid w:val="0B616D93"/>
    <w:rsid w:val="0B819AFC"/>
    <w:rsid w:val="0B98F930"/>
    <w:rsid w:val="0BD68BE9"/>
    <w:rsid w:val="0BE833E7"/>
    <w:rsid w:val="0BE8BC42"/>
    <w:rsid w:val="0C16E5C4"/>
    <w:rsid w:val="0C392915"/>
    <w:rsid w:val="0CACA69A"/>
    <w:rsid w:val="0CD2AC86"/>
    <w:rsid w:val="0CE26DDF"/>
    <w:rsid w:val="0CEF1C92"/>
    <w:rsid w:val="0D6E8DF6"/>
    <w:rsid w:val="0D75B658"/>
    <w:rsid w:val="0D7B1F4A"/>
    <w:rsid w:val="0D99C0FF"/>
    <w:rsid w:val="0D9E9762"/>
    <w:rsid w:val="0DA1DFF0"/>
    <w:rsid w:val="0DAB03A6"/>
    <w:rsid w:val="0DAE4796"/>
    <w:rsid w:val="0DD2B809"/>
    <w:rsid w:val="0DDB089D"/>
    <w:rsid w:val="0DE504D5"/>
    <w:rsid w:val="0E07F0E6"/>
    <w:rsid w:val="0E2741DC"/>
    <w:rsid w:val="0E4F88A6"/>
    <w:rsid w:val="0E76C374"/>
    <w:rsid w:val="0EAE068A"/>
    <w:rsid w:val="0EBBABF0"/>
    <w:rsid w:val="0EC40F36"/>
    <w:rsid w:val="0ED8AE62"/>
    <w:rsid w:val="0EEA0AB4"/>
    <w:rsid w:val="0EEC5635"/>
    <w:rsid w:val="0F49DD4D"/>
    <w:rsid w:val="0F760AA0"/>
    <w:rsid w:val="0F793AD5"/>
    <w:rsid w:val="0F991735"/>
    <w:rsid w:val="0F9ADBEA"/>
    <w:rsid w:val="0FA29E87"/>
    <w:rsid w:val="0FA4D4AE"/>
    <w:rsid w:val="0FCE170B"/>
    <w:rsid w:val="0FDB6670"/>
    <w:rsid w:val="0FF69B78"/>
    <w:rsid w:val="10080118"/>
    <w:rsid w:val="103989EB"/>
    <w:rsid w:val="1091765D"/>
    <w:rsid w:val="109E209C"/>
    <w:rsid w:val="10A18400"/>
    <w:rsid w:val="10A413FF"/>
    <w:rsid w:val="10A6E8FA"/>
    <w:rsid w:val="10A75019"/>
    <w:rsid w:val="10BFBAC1"/>
    <w:rsid w:val="10D50D57"/>
    <w:rsid w:val="10E77D96"/>
    <w:rsid w:val="11050004"/>
    <w:rsid w:val="111CA1D4"/>
    <w:rsid w:val="1151FD2B"/>
    <w:rsid w:val="1173F481"/>
    <w:rsid w:val="11791723"/>
    <w:rsid w:val="118390D7"/>
    <w:rsid w:val="118AE329"/>
    <w:rsid w:val="11A11B06"/>
    <w:rsid w:val="11A70A78"/>
    <w:rsid w:val="11D1D6AE"/>
    <w:rsid w:val="11D4BCF8"/>
    <w:rsid w:val="11E6E5AF"/>
    <w:rsid w:val="1215D571"/>
    <w:rsid w:val="121BA208"/>
    <w:rsid w:val="122903A1"/>
    <w:rsid w:val="12328CD6"/>
    <w:rsid w:val="12800417"/>
    <w:rsid w:val="1282670B"/>
    <w:rsid w:val="12CCD8D0"/>
    <w:rsid w:val="12FC6CEE"/>
    <w:rsid w:val="12FCE486"/>
    <w:rsid w:val="13036070"/>
    <w:rsid w:val="130C1034"/>
    <w:rsid w:val="130E532A"/>
    <w:rsid w:val="132A23C7"/>
    <w:rsid w:val="135824DE"/>
    <w:rsid w:val="137469C0"/>
    <w:rsid w:val="137789CE"/>
    <w:rsid w:val="1393FF6F"/>
    <w:rsid w:val="13B0F271"/>
    <w:rsid w:val="13D81570"/>
    <w:rsid w:val="13DB5046"/>
    <w:rsid w:val="13FF3DE2"/>
    <w:rsid w:val="14201FE6"/>
    <w:rsid w:val="1429A986"/>
    <w:rsid w:val="1430AD26"/>
    <w:rsid w:val="1436078F"/>
    <w:rsid w:val="143A3CA0"/>
    <w:rsid w:val="143E17AB"/>
    <w:rsid w:val="143E20D5"/>
    <w:rsid w:val="144D925B"/>
    <w:rsid w:val="146386D2"/>
    <w:rsid w:val="14958E0E"/>
    <w:rsid w:val="14A829CB"/>
    <w:rsid w:val="14C31FB5"/>
    <w:rsid w:val="14ECF600"/>
    <w:rsid w:val="14F5B12F"/>
    <w:rsid w:val="14FB6FF3"/>
    <w:rsid w:val="150F4D76"/>
    <w:rsid w:val="151A039F"/>
    <w:rsid w:val="151B1E34"/>
    <w:rsid w:val="1559479F"/>
    <w:rsid w:val="15608BF4"/>
    <w:rsid w:val="1564B634"/>
    <w:rsid w:val="1586C5FE"/>
    <w:rsid w:val="15A1DEAD"/>
    <w:rsid w:val="15A92847"/>
    <w:rsid w:val="15BD93BE"/>
    <w:rsid w:val="15D23559"/>
    <w:rsid w:val="15F0E955"/>
    <w:rsid w:val="15F0FB5D"/>
    <w:rsid w:val="16038445"/>
    <w:rsid w:val="16090542"/>
    <w:rsid w:val="16408595"/>
    <w:rsid w:val="1657815E"/>
    <w:rsid w:val="16777A80"/>
    <w:rsid w:val="167F95B2"/>
    <w:rsid w:val="168AFEEF"/>
    <w:rsid w:val="1699BB7A"/>
    <w:rsid w:val="169D3FED"/>
    <w:rsid w:val="16A4B636"/>
    <w:rsid w:val="16B84EBA"/>
    <w:rsid w:val="16CBD59E"/>
    <w:rsid w:val="16D5EF70"/>
    <w:rsid w:val="16EE328F"/>
    <w:rsid w:val="16FB27FB"/>
    <w:rsid w:val="17022E21"/>
    <w:rsid w:val="1702BF9D"/>
    <w:rsid w:val="170A82F4"/>
    <w:rsid w:val="170F41FB"/>
    <w:rsid w:val="175DC932"/>
    <w:rsid w:val="1771904B"/>
    <w:rsid w:val="1783230D"/>
    <w:rsid w:val="1788AC61"/>
    <w:rsid w:val="1797B320"/>
    <w:rsid w:val="179B8E34"/>
    <w:rsid w:val="17BE1C67"/>
    <w:rsid w:val="17DFE4E5"/>
    <w:rsid w:val="17EB3652"/>
    <w:rsid w:val="17EE224D"/>
    <w:rsid w:val="17EEC5BE"/>
    <w:rsid w:val="17F2C835"/>
    <w:rsid w:val="1812CE4A"/>
    <w:rsid w:val="1856DA34"/>
    <w:rsid w:val="1864207B"/>
    <w:rsid w:val="18651152"/>
    <w:rsid w:val="186A2A87"/>
    <w:rsid w:val="18970B3B"/>
    <w:rsid w:val="18E97618"/>
    <w:rsid w:val="18EA2B0C"/>
    <w:rsid w:val="18FCB3A2"/>
    <w:rsid w:val="190C399A"/>
    <w:rsid w:val="19214C26"/>
    <w:rsid w:val="194B4B82"/>
    <w:rsid w:val="1953AA50"/>
    <w:rsid w:val="19BD74A1"/>
    <w:rsid w:val="19F19248"/>
    <w:rsid w:val="19F93DE9"/>
    <w:rsid w:val="1A0B2727"/>
    <w:rsid w:val="1A20DBC8"/>
    <w:rsid w:val="1A25828C"/>
    <w:rsid w:val="1A289EE4"/>
    <w:rsid w:val="1A29F758"/>
    <w:rsid w:val="1A82B6CE"/>
    <w:rsid w:val="1A96A779"/>
    <w:rsid w:val="1AAC19D8"/>
    <w:rsid w:val="1AADF6B7"/>
    <w:rsid w:val="1AB07F28"/>
    <w:rsid w:val="1ABE7248"/>
    <w:rsid w:val="1AC15ECD"/>
    <w:rsid w:val="1AC221A1"/>
    <w:rsid w:val="1AC6794B"/>
    <w:rsid w:val="1ADA2789"/>
    <w:rsid w:val="1AFE9143"/>
    <w:rsid w:val="1B077316"/>
    <w:rsid w:val="1B1267AF"/>
    <w:rsid w:val="1B19F2D6"/>
    <w:rsid w:val="1B811E79"/>
    <w:rsid w:val="1BA3AE18"/>
    <w:rsid w:val="1BF6F00D"/>
    <w:rsid w:val="1C147CD7"/>
    <w:rsid w:val="1C2C9E90"/>
    <w:rsid w:val="1C37E5C7"/>
    <w:rsid w:val="1C66F64C"/>
    <w:rsid w:val="1C7E2035"/>
    <w:rsid w:val="1C872DB5"/>
    <w:rsid w:val="1CCE1979"/>
    <w:rsid w:val="1D05268B"/>
    <w:rsid w:val="1D111A43"/>
    <w:rsid w:val="1D1ED38C"/>
    <w:rsid w:val="1D2580DE"/>
    <w:rsid w:val="1D44513D"/>
    <w:rsid w:val="1D5C1D3E"/>
    <w:rsid w:val="1D5D17DC"/>
    <w:rsid w:val="1D6BA24F"/>
    <w:rsid w:val="1D8099A5"/>
    <w:rsid w:val="1D845CBA"/>
    <w:rsid w:val="1D90234F"/>
    <w:rsid w:val="1D92A324"/>
    <w:rsid w:val="1D935F43"/>
    <w:rsid w:val="1DC6999D"/>
    <w:rsid w:val="1DD21F10"/>
    <w:rsid w:val="1E07AC7B"/>
    <w:rsid w:val="1E2A79A6"/>
    <w:rsid w:val="1E7C3D83"/>
    <w:rsid w:val="1E88D561"/>
    <w:rsid w:val="1E8C0B5C"/>
    <w:rsid w:val="1E90B754"/>
    <w:rsid w:val="1EB1C5F0"/>
    <w:rsid w:val="1EF7A5C9"/>
    <w:rsid w:val="1EFF66B7"/>
    <w:rsid w:val="1F26A9C2"/>
    <w:rsid w:val="1F97C606"/>
    <w:rsid w:val="1FB48D29"/>
    <w:rsid w:val="2012CF61"/>
    <w:rsid w:val="202ACBFB"/>
    <w:rsid w:val="204F2365"/>
    <w:rsid w:val="206EE073"/>
    <w:rsid w:val="2076F8A4"/>
    <w:rsid w:val="20795AB7"/>
    <w:rsid w:val="207E2317"/>
    <w:rsid w:val="2091B27F"/>
    <w:rsid w:val="20B068D1"/>
    <w:rsid w:val="20D4086A"/>
    <w:rsid w:val="20E58A24"/>
    <w:rsid w:val="20ECBC60"/>
    <w:rsid w:val="20ECD720"/>
    <w:rsid w:val="20EDFB3E"/>
    <w:rsid w:val="20F03B6E"/>
    <w:rsid w:val="21061DE2"/>
    <w:rsid w:val="2116918F"/>
    <w:rsid w:val="21290BE8"/>
    <w:rsid w:val="2155910C"/>
    <w:rsid w:val="21733F21"/>
    <w:rsid w:val="217FF241"/>
    <w:rsid w:val="21815079"/>
    <w:rsid w:val="219A98B2"/>
    <w:rsid w:val="21CE925B"/>
    <w:rsid w:val="21CEB97A"/>
    <w:rsid w:val="221382F2"/>
    <w:rsid w:val="221ED2E0"/>
    <w:rsid w:val="223B1B8C"/>
    <w:rsid w:val="223EE210"/>
    <w:rsid w:val="22418FF3"/>
    <w:rsid w:val="22477C5F"/>
    <w:rsid w:val="224C0026"/>
    <w:rsid w:val="22632F7C"/>
    <w:rsid w:val="2273A0A8"/>
    <w:rsid w:val="2281BC00"/>
    <w:rsid w:val="22A70174"/>
    <w:rsid w:val="22BE4599"/>
    <w:rsid w:val="22CFEB95"/>
    <w:rsid w:val="22E8E3C3"/>
    <w:rsid w:val="22E9BC2B"/>
    <w:rsid w:val="22EDED11"/>
    <w:rsid w:val="22F0EAAF"/>
    <w:rsid w:val="23254853"/>
    <w:rsid w:val="2339DC51"/>
    <w:rsid w:val="236F0F28"/>
    <w:rsid w:val="238FB366"/>
    <w:rsid w:val="2398A678"/>
    <w:rsid w:val="239FABEF"/>
    <w:rsid w:val="23B7ECB8"/>
    <w:rsid w:val="23CF504E"/>
    <w:rsid w:val="23FCC058"/>
    <w:rsid w:val="2401C80A"/>
    <w:rsid w:val="2419786C"/>
    <w:rsid w:val="242B2335"/>
    <w:rsid w:val="244F8765"/>
    <w:rsid w:val="2481DAB1"/>
    <w:rsid w:val="2491E75C"/>
    <w:rsid w:val="2495FBE7"/>
    <w:rsid w:val="2524F7D4"/>
    <w:rsid w:val="258D107E"/>
    <w:rsid w:val="25B805BC"/>
    <w:rsid w:val="25BD7AC4"/>
    <w:rsid w:val="25BD8721"/>
    <w:rsid w:val="2610F077"/>
    <w:rsid w:val="26451C94"/>
    <w:rsid w:val="264BFF04"/>
    <w:rsid w:val="26736B29"/>
    <w:rsid w:val="268C1617"/>
    <w:rsid w:val="26C0A521"/>
    <w:rsid w:val="26D23267"/>
    <w:rsid w:val="26E580D6"/>
    <w:rsid w:val="2700094F"/>
    <w:rsid w:val="27002AEF"/>
    <w:rsid w:val="271ACDEA"/>
    <w:rsid w:val="27355E84"/>
    <w:rsid w:val="2746672A"/>
    <w:rsid w:val="27B272DE"/>
    <w:rsid w:val="27B354C4"/>
    <w:rsid w:val="27D886E8"/>
    <w:rsid w:val="27EDEC11"/>
    <w:rsid w:val="27FD8512"/>
    <w:rsid w:val="28334886"/>
    <w:rsid w:val="2839A13B"/>
    <w:rsid w:val="283E81E1"/>
    <w:rsid w:val="285EA0AB"/>
    <w:rsid w:val="285F933F"/>
    <w:rsid w:val="2869C1C6"/>
    <w:rsid w:val="2870AFBB"/>
    <w:rsid w:val="2897F92F"/>
    <w:rsid w:val="28AD18A9"/>
    <w:rsid w:val="28C88236"/>
    <w:rsid w:val="28CB1E66"/>
    <w:rsid w:val="2909936E"/>
    <w:rsid w:val="291F904B"/>
    <w:rsid w:val="2940A2B8"/>
    <w:rsid w:val="294925C1"/>
    <w:rsid w:val="29692D9D"/>
    <w:rsid w:val="29965AD4"/>
    <w:rsid w:val="29BF09E1"/>
    <w:rsid w:val="29C0EBBA"/>
    <w:rsid w:val="29C33F66"/>
    <w:rsid w:val="29C4F00B"/>
    <w:rsid w:val="29C512B1"/>
    <w:rsid w:val="29E0E779"/>
    <w:rsid w:val="2A0B7BE2"/>
    <w:rsid w:val="2A2C1855"/>
    <w:rsid w:val="2A6D433B"/>
    <w:rsid w:val="2A843435"/>
    <w:rsid w:val="2A9C09B5"/>
    <w:rsid w:val="2AA233C8"/>
    <w:rsid w:val="2AC55092"/>
    <w:rsid w:val="2ADF88E6"/>
    <w:rsid w:val="2B196FE5"/>
    <w:rsid w:val="2B3B0B4F"/>
    <w:rsid w:val="2B4A69CF"/>
    <w:rsid w:val="2B57D95F"/>
    <w:rsid w:val="2B5A4CB8"/>
    <w:rsid w:val="2B684E42"/>
    <w:rsid w:val="2B687B9C"/>
    <w:rsid w:val="2BA06C48"/>
    <w:rsid w:val="2BDFD8D7"/>
    <w:rsid w:val="2C00AB5F"/>
    <w:rsid w:val="2C26E81A"/>
    <w:rsid w:val="2C3A3E0D"/>
    <w:rsid w:val="2C439540"/>
    <w:rsid w:val="2C4AC527"/>
    <w:rsid w:val="2C4E6762"/>
    <w:rsid w:val="2C50CDB5"/>
    <w:rsid w:val="2C54C8FC"/>
    <w:rsid w:val="2C5F4781"/>
    <w:rsid w:val="2C6315E4"/>
    <w:rsid w:val="2C773FF8"/>
    <w:rsid w:val="2C99C81C"/>
    <w:rsid w:val="2CA20351"/>
    <w:rsid w:val="2CAD4D88"/>
    <w:rsid w:val="2CDD9E1F"/>
    <w:rsid w:val="2D0DA495"/>
    <w:rsid w:val="2D595991"/>
    <w:rsid w:val="2D853811"/>
    <w:rsid w:val="2DCF39DC"/>
    <w:rsid w:val="2DCFC87B"/>
    <w:rsid w:val="2DD17397"/>
    <w:rsid w:val="2E013CAE"/>
    <w:rsid w:val="2E269D15"/>
    <w:rsid w:val="2E69F77A"/>
    <w:rsid w:val="2E77BE4C"/>
    <w:rsid w:val="2E8055AF"/>
    <w:rsid w:val="2EC21BEA"/>
    <w:rsid w:val="2EC3C0C8"/>
    <w:rsid w:val="2EFC175A"/>
    <w:rsid w:val="2F121A93"/>
    <w:rsid w:val="2F7559B1"/>
    <w:rsid w:val="2F943E3E"/>
    <w:rsid w:val="2F982BA1"/>
    <w:rsid w:val="2F9DF577"/>
    <w:rsid w:val="2FAA1F7E"/>
    <w:rsid w:val="2FB435AF"/>
    <w:rsid w:val="2FB8FA80"/>
    <w:rsid w:val="2FCEF9B6"/>
    <w:rsid w:val="2FCF81C5"/>
    <w:rsid w:val="2FEAA94F"/>
    <w:rsid w:val="30125383"/>
    <w:rsid w:val="3026B4E3"/>
    <w:rsid w:val="3033BA2C"/>
    <w:rsid w:val="303ADA5F"/>
    <w:rsid w:val="3054897B"/>
    <w:rsid w:val="306CCCAF"/>
    <w:rsid w:val="30AE9F46"/>
    <w:rsid w:val="30B042CA"/>
    <w:rsid w:val="30BC8A32"/>
    <w:rsid w:val="30BD3FAD"/>
    <w:rsid w:val="30C10EC0"/>
    <w:rsid w:val="30EE18A7"/>
    <w:rsid w:val="31301B2E"/>
    <w:rsid w:val="313CD169"/>
    <w:rsid w:val="3144B7CD"/>
    <w:rsid w:val="3159A97B"/>
    <w:rsid w:val="317EB4AA"/>
    <w:rsid w:val="318A740A"/>
    <w:rsid w:val="31B89F7F"/>
    <w:rsid w:val="321DAAD7"/>
    <w:rsid w:val="32332FDF"/>
    <w:rsid w:val="324BA347"/>
    <w:rsid w:val="325AEC31"/>
    <w:rsid w:val="326157EB"/>
    <w:rsid w:val="32727E0A"/>
    <w:rsid w:val="3278B285"/>
    <w:rsid w:val="328E6457"/>
    <w:rsid w:val="3293DAD2"/>
    <w:rsid w:val="32B4879C"/>
    <w:rsid w:val="32B5E2D6"/>
    <w:rsid w:val="32C1BCC7"/>
    <w:rsid w:val="32C1E1C8"/>
    <w:rsid w:val="32FBE472"/>
    <w:rsid w:val="336C3849"/>
    <w:rsid w:val="337206A5"/>
    <w:rsid w:val="3372C8C0"/>
    <w:rsid w:val="33AE8264"/>
    <w:rsid w:val="33D5336C"/>
    <w:rsid w:val="33F2EBF1"/>
    <w:rsid w:val="33FE1322"/>
    <w:rsid w:val="340D431E"/>
    <w:rsid w:val="341A0691"/>
    <w:rsid w:val="341DE5DD"/>
    <w:rsid w:val="3437007B"/>
    <w:rsid w:val="343DB459"/>
    <w:rsid w:val="343FF47F"/>
    <w:rsid w:val="3442858B"/>
    <w:rsid w:val="34994E57"/>
    <w:rsid w:val="349DC273"/>
    <w:rsid w:val="35045F5A"/>
    <w:rsid w:val="350E8E93"/>
    <w:rsid w:val="35334A9F"/>
    <w:rsid w:val="3540CBD3"/>
    <w:rsid w:val="355DFD0E"/>
    <w:rsid w:val="35616190"/>
    <w:rsid w:val="3562B15B"/>
    <w:rsid w:val="36028C63"/>
    <w:rsid w:val="3604B666"/>
    <w:rsid w:val="3607FE07"/>
    <w:rsid w:val="360D8C62"/>
    <w:rsid w:val="362DFDCB"/>
    <w:rsid w:val="36371A9F"/>
    <w:rsid w:val="3639C314"/>
    <w:rsid w:val="3643AD29"/>
    <w:rsid w:val="36735195"/>
    <w:rsid w:val="368F4E92"/>
    <w:rsid w:val="36D50753"/>
    <w:rsid w:val="36DE45FF"/>
    <w:rsid w:val="36FF7D9B"/>
    <w:rsid w:val="370DBB0D"/>
    <w:rsid w:val="372FF6C1"/>
    <w:rsid w:val="37365E13"/>
    <w:rsid w:val="377196F8"/>
    <w:rsid w:val="37747F26"/>
    <w:rsid w:val="37B8D437"/>
    <w:rsid w:val="37D9FCCC"/>
    <w:rsid w:val="37FA5F03"/>
    <w:rsid w:val="38310B0B"/>
    <w:rsid w:val="38471880"/>
    <w:rsid w:val="38514286"/>
    <w:rsid w:val="38D4DB72"/>
    <w:rsid w:val="38D80A90"/>
    <w:rsid w:val="38FDADB7"/>
    <w:rsid w:val="392A69F0"/>
    <w:rsid w:val="397A1930"/>
    <w:rsid w:val="397B1843"/>
    <w:rsid w:val="39CAAEC6"/>
    <w:rsid w:val="39EA0590"/>
    <w:rsid w:val="3A19E713"/>
    <w:rsid w:val="3A254CCB"/>
    <w:rsid w:val="3A28ED92"/>
    <w:rsid w:val="3A2D93E5"/>
    <w:rsid w:val="3A3EB520"/>
    <w:rsid w:val="3A464868"/>
    <w:rsid w:val="3A5A614D"/>
    <w:rsid w:val="3A97612F"/>
    <w:rsid w:val="3AA463B6"/>
    <w:rsid w:val="3AA56ADF"/>
    <w:rsid w:val="3ABF28F2"/>
    <w:rsid w:val="3ADD8C42"/>
    <w:rsid w:val="3AF5CFC7"/>
    <w:rsid w:val="3AFFF11D"/>
    <w:rsid w:val="3B0ADC13"/>
    <w:rsid w:val="3B0F1376"/>
    <w:rsid w:val="3B237419"/>
    <w:rsid w:val="3B64EA3C"/>
    <w:rsid w:val="3B80C537"/>
    <w:rsid w:val="3B88979D"/>
    <w:rsid w:val="3B89F8CF"/>
    <w:rsid w:val="3BA708E9"/>
    <w:rsid w:val="3BB0524A"/>
    <w:rsid w:val="3BBFF4F5"/>
    <w:rsid w:val="3BD1B246"/>
    <w:rsid w:val="3BFF3849"/>
    <w:rsid w:val="3C15FCA1"/>
    <w:rsid w:val="3C2B744C"/>
    <w:rsid w:val="3C35D335"/>
    <w:rsid w:val="3C3E8578"/>
    <w:rsid w:val="3C924571"/>
    <w:rsid w:val="3CB757AB"/>
    <w:rsid w:val="3CB8C5A7"/>
    <w:rsid w:val="3CCC855F"/>
    <w:rsid w:val="3CCF3C60"/>
    <w:rsid w:val="3CE02918"/>
    <w:rsid w:val="3D25A619"/>
    <w:rsid w:val="3D3B2FC6"/>
    <w:rsid w:val="3D3E986B"/>
    <w:rsid w:val="3D7C85A7"/>
    <w:rsid w:val="3D807626"/>
    <w:rsid w:val="3D8DD8B7"/>
    <w:rsid w:val="3E182074"/>
    <w:rsid w:val="3E1A05EF"/>
    <w:rsid w:val="3E207F2F"/>
    <w:rsid w:val="3E326F8A"/>
    <w:rsid w:val="3E872DA2"/>
    <w:rsid w:val="3E88B8A7"/>
    <w:rsid w:val="3EB803C1"/>
    <w:rsid w:val="3EEA10C4"/>
    <w:rsid w:val="3EF4ED70"/>
    <w:rsid w:val="3F1FE609"/>
    <w:rsid w:val="3F22B1AE"/>
    <w:rsid w:val="3F2CEC88"/>
    <w:rsid w:val="3F2FF4D4"/>
    <w:rsid w:val="3F3CE908"/>
    <w:rsid w:val="3F456C80"/>
    <w:rsid w:val="3F4D423E"/>
    <w:rsid w:val="3F604D8B"/>
    <w:rsid w:val="3F7A2D6A"/>
    <w:rsid w:val="3FA75370"/>
    <w:rsid w:val="3FAC30CA"/>
    <w:rsid w:val="3FAF9497"/>
    <w:rsid w:val="3FC9AD5D"/>
    <w:rsid w:val="40017BEF"/>
    <w:rsid w:val="40023B67"/>
    <w:rsid w:val="401825C7"/>
    <w:rsid w:val="4065574B"/>
    <w:rsid w:val="40683EEF"/>
    <w:rsid w:val="40C65379"/>
    <w:rsid w:val="40D96373"/>
    <w:rsid w:val="40F23AC5"/>
    <w:rsid w:val="40F4CC76"/>
    <w:rsid w:val="410074EF"/>
    <w:rsid w:val="413A804B"/>
    <w:rsid w:val="4145A782"/>
    <w:rsid w:val="41472C05"/>
    <w:rsid w:val="415377C9"/>
    <w:rsid w:val="415A5A30"/>
    <w:rsid w:val="415C2436"/>
    <w:rsid w:val="41621DCE"/>
    <w:rsid w:val="4186C990"/>
    <w:rsid w:val="419C36A8"/>
    <w:rsid w:val="41D39173"/>
    <w:rsid w:val="41E2A8F2"/>
    <w:rsid w:val="41F8B477"/>
    <w:rsid w:val="421F152E"/>
    <w:rsid w:val="4225C245"/>
    <w:rsid w:val="427B3E88"/>
    <w:rsid w:val="427E11EE"/>
    <w:rsid w:val="42939508"/>
    <w:rsid w:val="42B0331B"/>
    <w:rsid w:val="42C01ED5"/>
    <w:rsid w:val="42E4F401"/>
    <w:rsid w:val="42EA8DC6"/>
    <w:rsid w:val="42ED08CE"/>
    <w:rsid w:val="42FCADB4"/>
    <w:rsid w:val="4302784E"/>
    <w:rsid w:val="4314136C"/>
    <w:rsid w:val="432A9B9A"/>
    <w:rsid w:val="43355A71"/>
    <w:rsid w:val="43399637"/>
    <w:rsid w:val="433BAA58"/>
    <w:rsid w:val="43403D75"/>
    <w:rsid w:val="434F3962"/>
    <w:rsid w:val="43511F81"/>
    <w:rsid w:val="4367814C"/>
    <w:rsid w:val="436F9FE0"/>
    <w:rsid w:val="437751BB"/>
    <w:rsid w:val="437E1C26"/>
    <w:rsid w:val="43A444B1"/>
    <w:rsid w:val="43DBA84E"/>
    <w:rsid w:val="43E9BF9F"/>
    <w:rsid w:val="44225939"/>
    <w:rsid w:val="4436E587"/>
    <w:rsid w:val="4439DDE3"/>
    <w:rsid w:val="448D38B9"/>
    <w:rsid w:val="44C567C7"/>
    <w:rsid w:val="4505B4EC"/>
    <w:rsid w:val="451F713B"/>
    <w:rsid w:val="4540ADF3"/>
    <w:rsid w:val="4546BA5D"/>
    <w:rsid w:val="456BCD5E"/>
    <w:rsid w:val="456EB09E"/>
    <w:rsid w:val="45899B8B"/>
    <w:rsid w:val="45CDDEF9"/>
    <w:rsid w:val="45DE6761"/>
    <w:rsid w:val="45ECA549"/>
    <w:rsid w:val="461053E2"/>
    <w:rsid w:val="46166FC9"/>
    <w:rsid w:val="463D3073"/>
    <w:rsid w:val="4641B6BB"/>
    <w:rsid w:val="466F2B1D"/>
    <w:rsid w:val="467F552C"/>
    <w:rsid w:val="468AFA50"/>
    <w:rsid w:val="469E8DB5"/>
    <w:rsid w:val="46CC9ADD"/>
    <w:rsid w:val="470B5C0B"/>
    <w:rsid w:val="47AEF743"/>
    <w:rsid w:val="47C09C4C"/>
    <w:rsid w:val="47CA5C0E"/>
    <w:rsid w:val="47FD2C3F"/>
    <w:rsid w:val="4840DFCA"/>
    <w:rsid w:val="48495C63"/>
    <w:rsid w:val="4853AF06"/>
    <w:rsid w:val="486941C3"/>
    <w:rsid w:val="48867DE1"/>
    <w:rsid w:val="4892AC3B"/>
    <w:rsid w:val="48A6CE31"/>
    <w:rsid w:val="48B1532C"/>
    <w:rsid w:val="48FB69BC"/>
    <w:rsid w:val="4904412A"/>
    <w:rsid w:val="4905DA39"/>
    <w:rsid w:val="494DAB6E"/>
    <w:rsid w:val="4957BA45"/>
    <w:rsid w:val="4983B359"/>
    <w:rsid w:val="49C29B72"/>
    <w:rsid w:val="49C6046B"/>
    <w:rsid w:val="49E0C533"/>
    <w:rsid w:val="49FE4943"/>
    <w:rsid w:val="49FE4A5A"/>
    <w:rsid w:val="4A09EAE1"/>
    <w:rsid w:val="4A5DA5D0"/>
    <w:rsid w:val="4A616DAF"/>
    <w:rsid w:val="4A66DD9A"/>
    <w:rsid w:val="4A9F5F31"/>
    <w:rsid w:val="4AADBAE9"/>
    <w:rsid w:val="4AE23F07"/>
    <w:rsid w:val="4AF487A9"/>
    <w:rsid w:val="4B131E35"/>
    <w:rsid w:val="4B13947C"/>
    <w:rsid w:val="4B14DF06"/>
    <w:rsid w:val="4B3641E6"/>
    <w:rsid w:val="4B43EC42"/>
    <w:rsid w:val="4B54A18D"/>
    <w:rsid w:val="4B67D42C"/>
    <w:rsid w:val="4B7290D5"/>
    <w:rsid w:val="4B82C166"/>
    <w:rsid w:val="4B88ABDD"/>
    <w:rsid w:val="4B8EB550"/>
    <w:rsid w:val="4B9C2D0D"/>
    <w:rsid w:val="4BE87FC7"/>
    <w:rsid w:val="4C16197D"/>
    <w:rsid w:val="4C31975A"/>
    <w:rsid w:val="4C31DCF5"/>
    <w:rsid w:val="4C34811F"/>
    <w:rsid w:val="4C7F2933"/>
    <w:rsid w:val="4C8FB520"/>
    <w:rsid w:val="4C985152"/>
    <w:rsid w:val="4CAEB405"/>
    <w:rsid w:val="4CC78FD6"/>
    <w:rsid w:val="4CDC707C"/>
    <w:rsid w:val="4D22143C"/>
    <w:rsid w:val="4D2FF35D"/>
    <w:rsid w:val="4D382990"/>
    <w:rsid w:val="4D5BDF23"/>
    <w:rsid w:val="4D6A1D1E"/>
    <w:rsid w:val="4D8BCD57"/>
    <w:rsid w:val="4D96EE66"/>
    <w:rsid w:val="4DC3D6C0"/>
    <w:rsid w:val="4DC6B268"/>
    <w:rsid w:val="4DE74572"/>
    <w:rsid w:val="4E85C060"/>
    <w:rsid w:val="4E866A49"/>
    <w:rsid w:val="4E9B19FF"/>
    <w:rsid w:val="4EB3745D"/>
    <w:rsid w:val="4F3CC0A3"/>
    <w:rsid w:val="4F41F9DA"/>
    <w:rsid w:val="4F43D463"/>
    <w:rsid w:val="4F6677C3"/>
    <w:rsid w:val="4F792B67"/>
    <w:rsid w:val="4F7BDC5B"/>
    <w:rsid w:val="4F974651"/>
    <w:rsid w:val="4F9BF165"/>
    <w:rsid w:val="4FA47BAE"/>
    <w:rsid w:val="4FB6EC35"/>
    <w:rsid w:val="4FBD6EEE"/>
    <w:rsid w:val="4FCE245C"/>
    <w:rsid w:val="50512992"/>
    <w:rsid w:val="5067B003"/>
    <w:rsid w:val="5082AFF9"/>
    <w:rsid w:val="509D32B1"/>
    <w:rsid w:val="50A04024"/>
    <w:rsid w:val="50A8B4B0"/>
    <w:rsid w:val="50F4A552"/>
    <w:rsid w:val="510867E9"/>
    <w:rsid w:val="51391DF6"/>
    <w:rsid w:val="51748795"/>
    <w:rsid w:val="517C8F6C"/>
    <w:rsid w:val="517D3A3A"/>
    <w:rsid w:val="5186926B"/>
    <w:rsid w:val="51909449"/>
    <w:rsid w:val="51B9ADC7"/>
    <w:rsid w:val="51BCC16C"/>
    <w:rsid w:val="51C22DAF"/>
    <w:rsid w:val="51FE03FE"/>
    <w:rsid w:val="521E00C3"/>
    <w:rsid w:val="52340884"/>
    <w:rsid w:val="523BCB1D"/>
    <w:rsid w:val="524805F4"/>
    <w:rsid w:val="52499CCB"/>
    <w:rsid w:val="524B76C9"/>
    <w:rsid w:val="52A92CC0"/>
    <w:rsid w:val="52AD819F"/>
    <w:rsid w:val="52B01D83"/>
    <w:rsid w:val="52BBE1A6"/>
    <w:rsid w:val="52CBF0A4"/>
    <w:rsid w:val="52D9DB1D"/>
    <w:rsid w:val="52DA7731"/>
    <w:rsid w:val="53154552"/>
    <w:rsid w:val="531BB288"/>
    <w:rsid w:val="53238D3A"/>
    <w:rsid w:val="53241234"/>
    <w:rsid w:val="5331B525"/>
    <w:rsid w:val="5344507E"/>
    <w:rsid w:val="535E83FA"/>
    <w:rsid w:val="537FBCBB"/>
    <w:rsid w:val="5382F5CE"/>
    <w:rsid w:val="53A23B4F"/>
    <w:rsid w:val="53C0D9B5"/>
    <w:rsid w:val="53D57F63"/>
    <w:rsid w:val="540E7B00"/>
    <w:rsid w:val="54203A05"/>
    <w:rsid w:val="54347463"/>
    <w:rsid w:val="545DBA0B"/>
    <w:rsid w:val="5468B157"/>
    <w:rsid w:val="54B9FBE8"/>
    <w:rsid w:val="54E5F59E"/>
    <w:rsid w:val="5509309B"/>
    <w:rsid w:val="550EFDAE"/>
    <w:rsid w:val="55134C1F"/>
    <w:rsid w:val="551D528E"/>
    <w:rsid w:val="555BA380"/>
    <w:rsid w:val="556AC18D"/>
    <w:rsid w:val="557193E7"/>
    <w:rsid w:val="55767B9B"/>
    <w:rsid w:val="5580C9F4"/>
    <w:rsid w:val="55928CFC"/>
    <w:rsid w:val="55CDB6A1"/>
    <w:rsid w:val="5610D6D2"/>
    <w:rsid w:val="561FFB4B"/>
    <w:rsid w:val="56348E19"/>
    <w:rsid w:val="5669B0D2"/>
    <w:rsid w:val="567862D0"/>
    <w:rsid w:val="56941D19"/>
    <w:rsid w:val="5697D564"/>
    <w:rsid w:val="56C3DC72"/>
    <w:rsid w:val="56DD88AC"/>
    <w:rsid w:val="56EAE0FD"/>
    <w:rsid w:val="57203735"/>
    <w:rsid w:val="573AC7F5"/>
    <w:rsid w:val="5743D8CA"/>
    <w:rsid w:val="578E4DE7"/>
    <w:rsid w:val="57973DF6"/>
    <w:rsid w:val="57B6300B"/>
    <w:rsid w:val="57CF62EF"/>
    <w:rsid w:val="57D5BE43"/>
    <w:rsid w:val="581EDF71"/>
    <w:rsid w:val="584A16FB"/>
    <w:rsid w:val="585EE236"/>
    <w:rsid w:val="58BBF4CD"/>
    <w:rsid w:val="58CE884E"/>
    <w:rsid w:val="59216D20"/>
    <w:rsid w:val="592C047B"/>
    <w:rsid w:val="593AF62F"/>
    <w:rsid w:val="595F835A"/>
    <w:rsid w:val="59737AF0"/>
    <w:rsid w:val="59897098"/>
    <w:rsid w:val="59B45831"/>
    <w:rsid w:val="5A168993"/>
    <w:rsid w:val="5A1C0A7E"/>
    <w:rsid w:val="5A1F0374"/>
    <w:rsid w:val="5A354449"/>
    <w:rsid w:val="5A5B403E"/>
    <w:rsid w:val="5A870838"/>
    <w:rsid w:val="5A8B4921"/>
    <w:rsid w:val="5AB98D89"/>
    <w:rsid w:val="5ABB2C16"/>
    <w:rsid w:val="5ACA212C"/>
    <w:rsid w:val="5AD8EA0B"/>
    <w:rsid w:val="5AF54EC3"/>
    <w:rsid w:val="5B26F013"/>
    <w:rsid w:val="5BE5C8CD"/>
    <w:rsid w:val="5C2149A6"/>
    <w:rsid w:val="5C510A78"/>
    <w:rsid w:val="5C9ABD41"/>
    <w:rsid w:val="5CA24E78"/>
    <w:rsid w:val="5CBB8D79"/>
    <w:rsid w:val="5CC14B53"/>
    <w:rsid w:val="5CCCC294"/>
    <w:rsid w:val="5CEB06A6"/>
    <w:rsid w:val="5D1955AD"/>
    <w:rsid w:val="5D1B30A2"/>
    <w:rsid w:val="5D5558EB"/>
    <w:rsid w:val="5D9C835F"/>
    <w:rsid w:val="5D9D2A31"/>
    <w:rsid w:val="5DC6C019"/>
    <w:rsid w:val="5DCA22C9"/>
    <w:rsid w:val="5DEEBD19"/>
    <w:rsid w:val="5E153FC0"/>
    <w:rsid w:val="5E16969D"/>
    <w:rsid w:val="5E275083"/>
    <w:rsid w:val="5E345C54"/>
    <w:rsid w:val="5E488533"/>
    <w:rsid w:val="5E730575"/>
    <w:rsid w:val="5E7315E1"/>
    <w:rsid w:val="5E968DE0"/>
    <w:rsid w:val="5E9CF118"/>
    <w:rsid w:val="5EB8F72C"/>
    <w:rsid w:val="5EC0C1F2"/>
    <w:rsid w:val="5EF57A94"/>
    <w:rsid w:val="5F2A3718"/>
    <w:rsid w:val="5FA2BFF9"/>
    <w:rsid w:val="5FBAF321"/>
    <w:rsid w:val="5FBEABAE"/>
    <w:rsid w:val="5FC1FF9F"/>
    <w:rsid w:val="5FDCBB66"/>
    <w:rsid w:val="5FF1112A"/>
    <w:rsid w:val="5FF6FC6F"/>
    <w:rsid w:val="600A3DF5"/>
    <w:rsid w:val="6024BFF5"/>
    <w:rsid w:val="602E10AF"/>
    <w:rsid w:val="60301997"/>
    <w:rsid w:val="60308678"/>
    <w:rsid w:val="60487232"/>
    <w:rsid w:val="606DA6FD"/>
    <w:rsid w:val="609EF54A"/>
    <w:rsid w:val="60A51442"/>
    <w:rsid w:val="60AD3E49"/>
    <w:rsid w:val="60C1CDB3"/>
    <w:rsid w:val="60C2A25E"/>
    <w:rsid w:val="61059839"/>
    <w:rsid w:val="612809A5"/>
    <w:rsid w:val="613F0436"/>
    <w:rsid w:val="6149B052"/>
    <w:rsid w:val="614BFC34"/>
    <w:rsid w:val="616FCC3C"/>
    <w:rsid w:val="619D9A29"/>
    <w:rsid w:val="61ABD3D8"/>
    <w:rsid w:val="61B365FF"/>
    <w:rsid w:val="61B50717"/>
    <w:rsid w:val="61DF94BB"/>
    <w:rsid w:val="61E426EA"/>
    <w:rsid w:val="61E4C7C1"/>
    <w:rsid w:val="62139791"/>
    <w:rsid w:val="6224A4EA"/>
    <w:rsid w:val="6230CF75"/>
    <w:rsid w:val="624A8BE2"/>
    <w:rsid w:val="624CD2DD"/>
    <w:rsid w:val="6251BEB9"/>
    <w:rsid w:val="625919A0"/>
    <w:rsid w:val="626A402E"/>
    <w:rsid w:val="62725153"/>
    <w:rsid w:val="62773F9D"/>
    <w:rsid w:val="62789151"/>
    <w:rsid w:val="627B2DC8"/>
    <w:rsid w:val="62905D9C"/>
    <w:rsid w:val="6298DC88"/>
    <w:rsid w:val="629D1441"/>
    <w:rsid w:val="62AB2052"/>
    <w:rsid w:val="62DA6AB4"/>
    <w:rsid w:val="62E484DC"/>
    <w:rsid w:val="62EC0238"/>
    <w:rsid w:val="62F950E8"/>
    <w:rsid w:val="63171E47"/>
    <w:rsid w:val="631B52D4"/>
    <w:rsid w:val="632F8B10"/>
    <w:rsid w:val="6376B164"/>
    <w:rsid w:val="63792D53"/>
    <w:rsid w:val="637BE011"/>
    <w:rsid w:val="637BF2AD"/>
    <w:rsid w:val="638BB96A"/>
    <w:rsid w:val="63BFC5C2"/>
    <w:rsid w:val="63D00CFC"/>
    <w:rsid w:val="63D9F8FC"/>
    <w:rsid w:val="63DDC678"/>
    <w:rsid w:val="63E6B1C7"/>
    <w:rsid w:val="63F2C2F2"/>
    <w:rsid w:val="6410906D"/>
    <w:rsid w:val="642FDEF3"/>
    <w:rsid w:val="648E0529"/>
    <w:rsid w:val="64947E30"/>
    <w:rsid w:val="64A89B3A"/>
    <w:rsid w:val="64B1C563"/>
    <w:rsid w:val="64B355B4"/>
    <w:rsid w:val="64BEAC25"/>
    <w:rsid w:val="64CBE0E2"/>
    <w:rsid w:val="64E478B8"/>
    <w:rsid w:val="650B9A1A"/>
    <w:rsid w:val="653AB5CA"/>
    <w:rsid w:val="654CCAD2"/>
    <w:rsid w:val="656327B4"/>
    <w:rsid w:val="6591ED2E"/>
    <w:rsid w:val="65B296A0"/>
    <w:rsid w:val="6603A5A3"/>
    <w:rsid w:val="662409DB"/>
    <w:rsid w:val="665F0F6A"/>
    <w:rsid w:val="666D6E37"/>
    <w:rsid w:val="668E0C96"/>
    <w:rsid w:val="669CB4F1"/>
    <w:rsid w:val="66BDD3E2"/>
    <w:rsid w:val="66D93597"/>
    <w:rsid w:val="66FE6C41"/>
    <w:rsid w:val="670C6F51"/>
    <w:rsid w:val="670E2666"/>
    <w:rsid w:val="673DD975"/>
    <w:rsid w:val="673F4A0E"/>
    <w:rsid w:val="6751419A"/>
    <w:rsid w:val="675F4FC4"/>
    <w:rsid w:val="676C7551"/>
    <w:rsid w:val="67976698"/>
    <w:rsid w:val="67A322E3"/>
    <w:rsid w:val="67ABF5BA"/>
    <w:rsid w:val="67AD5FB4"/>
    <w:rsid w:val="67BB930B"/>
    <w:rsid w:val="67CD8E85"/>
    <w:rsid w:val="67D71AB4"/>
    <w:rsid w:val="67DD849F"/>
    <w:rsid w:val="67FA8552"/>
    <w:rsid w:val="6857D4AB"/>
    <w:rsid w:val="6861A0D8"/>
    <w:rsid w:val="68956AFB"/>
    <w:rsid w:val="68BC5D11"/>
    <w:rsid w:val="68C23987"/>
    <w:rsid w:val="68C47F89"/>
    <w:rsid w:val="68E44E41"/>
    <w:rsid w:val="68F2D523"/>
    <w:rsid w:val="68F8D742"/>
    <w:rsid w:val="68FF54EF"/>
    <w:rsid w:val="693CBF32"/>
    <w:rsid w:val="694C228A"/>
    <w:rsid w:val="694C5578"/>
    <w:rsid w:val="695873F9"/>
    <w:rsid w:val="69616DED"/>
    <w:rsid w:val="697F8B56"/>
    <w:rsid w:val="6994CD3C"/>
    <w:rsid w:val="69958888"/>
    <w:rsid w:val="69C40428"/>
    <w:rsid w:val="69C9A46B"/>
    <w:rsid w:val="69D33FC0"/>
    <w:rsid w:val="69F552E7"/>
    <w:rsid w:val="6A06F83C"/>
    <w:rsid w:val="6A1C1B86"/>
    <w:rsid w:val="6A6D8CDC"/>
    <w:rsid w:val="6A76EC55"/>
    <w:rsid w:val="6A82010D"/>
    <w:rsid w:val="6A9320A7"/>
    <w:rsid w:val="6A97014F"/>
    <w:rsid w:val="6A9CB2BA"/>
    <w:rsid w:val="6A9E9E77"/>
    <w:rsid w:val="6AC00C14"/>
    <w:rsid w:val="6ACA6800"/>
    <w:rsid w:val="6AF8BA76"/>
    <w:rsid w:val="6AF90D91"/>
    <w:rsid w:val="6AFF1865"/>
    <w:rsid w:val="6B124313"/>
    <w:rsid w:val="6B356969"/>
    <w:rsid w:val="6B474819"/>
    <w:rsid w:val="6B57D492"/>
    <w:rsid w:val="6B5C1FE7"/>
    <w:rsid w:val="6B6D818B"/>
    <w:rsid w:val="6B73558B"/>
    <w:rsid w:val="6B7EB814"/>
    <w:rsid w:val="6BB1E7AC"/>
    <w:rsid w:val="6BB8BE17"/>
    <w:rsid w:val="6BE2DB05"/>
    <w:rsid w:val="6BFADD93"/>
    <w:rsid w:val="6BFEF1C7"/>
    <w:rsid w:val="6C087050"/>
    <w:rsid w:val="6C4B2CEA"/>
    <w:rsid w:val="6C91B926"/>
    <w:rsid w:val="6CBED63F"/>
    <w:rsid w:val="6CE24E91"/>
    <w:rsid w:val="6D1C0FE1"/>
    <w:rsid w:val="6D22E62C"/>
    <w:rsid w:val="6D4BB1D9"/>
    <w:rsid w:val="6D5C27D4"/>
    <w:rsid w:val="6D5C61C7"/>
    <w:rsid w:val="6D73A374"/>
    <w:rsid w:val="6D7F59AB"/>
    <w:rsid w:val="6D84970A"/>
    <w:rsid w:val="6D9A40CF"/>
    <w:rsid w:val="6DBC42C1"/>
    <w:rsid w:val="6E16414E"/>
    <w:rsid w:val="6E3EA462"/>
    <w:rsid w:val="6E59E3C1"/>
    <w:rsid w:val="6E653C6D"/>
    <w:rsid w:val="6E6F674A"/>
    <w:rsid w:val="6E904594"/>
    <w:rsid w:val="6E93EBAE"/>
    <w:rsid w:val="6E95B932"/>
    <w:rsid w:val="6EA0FEE5"/>
    <w:rsid w:val="6EC2CD69"/>
    <w:rsid w:val="6ED9DADF"/>
    <w:rsid w:val="6F01C594"/>
    <w:rsid w:val="6F12C143"/>
    <w:rsid w:val="6F1945C1"/>
    <w:rsid w:val="6F1E0A81"/>
    <w:rsid w:val="6F543AA2"/>
    <w:rsid w:val="6F5842DE"/>
    <w:rsid w:val="6F6289D4"/>
    <w:rsid w:val="6F6C5F89"/>
    <w:rsid w:val="6F72268E"/>
    <w:rsid w:val="6F865DEF"/>
    <w:rsid w:val="6FC63F1D"/>
    <w:rsid w:val="6FDD3C97"/>
    <w:rsid w:val="6FDD7AF6"/>
    <w:rsid w:val="6FE5C0B7"/>
    <w:rsid w:val="70024470"/>
    <w:rsid w:val="70637A5D"/>
    <w:rsid w:val="706D75E9"/>
    <w:rsid w:val="709204A1"/>
    <w:rsid w:val="70BD1218"/>
    <w:rsid w:val="71136241"/>
    <w:rsid w:val="715829F0"/>
    <w:rsid w:val="71632FFC"/>
    <w:rsid w:val="717AE1DA"/>
    <w:rsid w:val="717CED28"/>
    <w:rsid w:val="717CFB37"/>
    <w:rsid w:val="71840C01"/>
    <w:rsid w:val="71A70BFB"/>
    <w:rsid w:val="71B25F3E"/>
    <w:rsid w:val="71B3CE71"/>
    <w:rsid w:val="722F727D"/>
    <w:rsid w:val="7245CCC1"/>
    <w:rsid w:val="72614EDF"/>
    <w:rsid w:val="7263A4EF"/>
    <w:rsid w:val="72778F76"/>
    <w:rsid w:val="72910D00"/>
    <w:rsid w:val="72952F49"/>
    <w:rsid w:val="729A6AB7"/>
    <w:rsid w:val="72B77D91"/>
    <w:rsid w:val="72C4605C"/>
    <w:rsid w:val="72C6694E"/>
    <w:rsid w:val="72E0BFDD"/>
    <w:rsid w:val="72ED58B6"/>
    <w:rsid w:val="730B42B2"/>
    <w:rsid w:val="73155D5D"/>
    <w:rsid w:val="73204A21"/>
    <w:rsid w:val="7349BD35"/>
    <w:rsid w:val="7377DD78"/>
    <w:rsid w:val="7394551C"/>
    <w:rsid w:val="73B16916"/>
    <w:rsid w:val="73C9E40B"/>
    <w:rsid w:val="73D87ED1"/>
    <w:rsid w:val="73FFA3AB"/>
    <w:rsid w:val="74040C5C"/>
    <w:rsid w:val="740A87A9"/>
    <w:rsid w:val="740DD579"/>
    <w:rsid w:val="741195E5"/>
    <w:rsid w:val="74226D52"/>
    <w:rsid w:val="742885B0"/>
    <w:rsid w:val="742BEDAE"/>
    <w:rsid w:val="745C3CF3"/>
    <w:rsid w:val="748ACD43"/>
    <w:rsid w:val="748CC665"/>
    <w:rsid w:val="74923CBE"/>
    <w:rsid w:val="74AFD9F4"/>
    <w:rsid w:val="74CA6A04"/>
    <w:rsid w:val="74CE87D5"/>
    <w:rsid w:val="74D35C2E"/>
    <w:rsid w:val="74E8651D"/>
    <w:rsid w:val="750BCB63"/>
    <w:rsid w:val="75238045"/>
    <w:rsid w:val="752B96C8"/>
    <w:rsid w:val="754ED5FE"/>
    <w:rsid w:val="758B274F"/>
    <w:rsid w:val="759011CF"/>
    <w:rsid w:val="75AB26CC"/>
    <w:rsid w:val="75C22C02"/>
    <w:rsid w:val="75F24D45"/>
    <w:rsid w:val="7605F7DA"/>
    <w:rsid w:val="7640E127"/>
    <w:rsid w:val="7671CE2C"/>
    <w:rsid w:val="76756EA4"/>
    <w:rsid w:val="7680A75B"/>
    <w:rsid w:val="76846DAD"/>
    <w:rsid w:val="76DAA29D"/>
    <w:rsid w:val="76F3D996"/>
    <w:rsid w:val="77023C3C"/>
    <w:rsid w:val="77045F10"/>
    <w:rsid w:val="77202756"/>
    <w:rsid w:val="77295758"/>
    <w:rsid w:val="774E91BE"/>
    <w:rsid w:val="77553AE8"/>
    <w:rsid w:val="776D1778"/>
    <w:rsid w:val="77A84728"/>
    <w:rsid w:val="77EF3E57"/>
    <w:rsid w:val="7807AEC3"/>
    <w:rsid w:val="7827EED7"/>
    <w:rsid w:val="787B9ADE"/>
    <w:rsid w:val="7887B1DF"/>
    <w:rsid w:val="78A004AB"/>
    <w:rsid w:val="78A10D40"/>
    <w:rsid w:val="78D4E081"/>
    <w:rsid w:val="78D8E997"/>
    <w:rsid w:val="78FFA2A5"/>
    <w:rsid w:val="7927E480"/>
    <w:rsid w:val="793B4422"/>
    <w:rsid w:val="793CDBE7"/>
    <w:rsid w:val="7956139A"/>
    <w:rsid w:val="79986EC5"/>
    <w:rsid w:val="799D0C03"/>
    <w:rsid w:val="79CDE7AE"/>
    <w:rsid w:val="79DD7A9D"/>
    <w:rsid w:val="7A043C1C"/>
    <w:rsid w:val="7A1B8C8F"/>
    <w:rsid w:val="7A21B6E4"/>
    <w:rsid w:val="7A3052A6"/>
    <w:rsid w:val="7A40D045"/>
    <w:rsid w:val="7A54F005"/>
    <w:rsid w:val="7A6281BC"/>
    <w:rsid w:val="7A7B0F36"/>
    <w:rsid w:val="7A7E061B"/>
    <w:rsid w:val="7A82D1A4"/>
    <w:rsid w:val="7AA033BB"/>
    <w:rsid w:val="7AA08E4D"/>
    <w:rsid w:val="7AB0E01D"/>
    <w:rsid w:val="7AC7F0A3"/>
    <w:rsid w:val="7AD0F8C5"/>
    <w:rsid w:val="7AE9D93A"/>
    <w:rsid w:val="7B27477D"/>
    <w:rsid w:val="7B2C627D"/>
    <w:rsid w:val="7B68A590"/>
    <w:rsid w:val="7B6EAD05"/>
    <w:rsid w:val="7B8C4F98"/>
    <w:rsid w:val="7B94E18F"/>
    <w:rsid w:val="7BA3B421"/>
    <w:rsid w:val="7C13B772"/>
    <w:rsid w:val="7C323269"/>
    <w:rsid w:val="7C591B71"/>
    <w:rsid w:val="7C7A931F"/>
    <w:rsid w:val="7C8143A0"/>
    <w:rsid w:val="7CFAF972"/>
    <w:rsid w:val="7D4BDA0C"/>
    <w:rsid w:val="7D5CF3DC"/>
    <w:rsid w:val="7D6B475D"/>
    <w:rsid w:val="7D74C842"/>
    <w:rsid w:val="7D868C10"/>
    <w:rsid w:val="7D8D2AF5"/>
    <w:rsid w:val="7DA6198E"/>
    <w:rsid w:val="7DC3980D"/>
    <w:rsid w:val="7DF8B5E4"/>
    <w:rsid w:val="7E0D7940"/>
    <w:rsid w:val="7E31C62A"/>
    <w:rsid w:val="7E595C1C"/>
    <w:rsid w:val="7E59DF44"/>
    <w:rsid w:val="7E882224"/>
    <w:rsid w:val="7E8FA443"/>
    <w:rsid w:val="7EA39C8F"/>
    <w:rsid w:val="7EA7BDB6"/>
    <w:rsid w:val="7EAB40B3"/>
    <w:rsid w:val="7EB2877D"/>
    <w:rsid w:val="7EDE22E7"/>
    <w:rsid w:val="7EE23ACA"/>
    <w:rsid w:val="7EEA29B3"/>
    <w:rsid w:val="7F298AB6"/>
    <w:rsid w:val="7F2BEC03"/>
    <w:rsid w:val="7F41CA1A"/>
    <w:rsid w:val="7F83B6E5"/>
    <w:rsid w:val="7F954764"/>
    <w:rsid w:val="7FA93CE9"/>
    <w:rsid w:val="7FB96FFB"/>
    <w:rsid w:val="7FC6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27BD9B"/>
  <w15:docId w15:val="{BC2E5A6F-1045-4BD1-B7B4-AE4E08BAC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098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8583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D8583B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9E29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7E1A6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7E1A6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2A3B53"/>
    <w:rPr>
      <w:sz w:val="16"/>
      <w:szCs w:val="16"/>
    </w:rPr>
  </w:style>
  <w:style w:type="paragraph" w:styleId="Textkomente">
    <w:name w:val="annotation text"/>
    <w:basedOn w:val="Normln"/>
    <w:link w:val="TextkomenteChar"/>
    <w:rsid w:val="002A3B5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A3B53"/>
  </w:style>
  <w:style w:type="paragraph" w:styleId="Pedmtkomente">
    <w:name w:val="annotation subject"/>
    <w:basedOn w:val="Textkomente"/>
    <w:next w:val="Textkomente"/>
    <w:link w:val="PedmtkomenteChar"/>
    <w:rsid w:val="002A3B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A3B53"/>
    <w:rPr>
      <w:b/>
      <w:bCs/>
    </w:rPr>
  </w:style>
  <w:style w:type="character" w:customStyle="1" w:styleId="ZpatChar">
    <w:name w:val="Zápatí Char"/>
    <w:basedOn w:val="Standardnpsmoodstavce"/>
    <w:link w:val="Zpat"/>
    <w:rsid w:val="00020EEC"/>
    <w:rPr>
      <w:sz w:val="24"/>
      <w:szCs w:val="24"/>
    </w:rPr>
  </w:style>
  <w:style w:type="paragraph" w:styleId="Revize">
    <w:name w:val="Revision"/>
    <w:hidden/>
    <w:uiPriority w:val="99"/>
    <w:semiHidden/>
    <w:rsid w:val="005607F4"/>
    <w:rPr>
      <w:sz w:val="24"/>
      <w:szCs w:val="24"/>
    </w:rPr>
  </w:style>
  <w:style w:type="character" w:styleId="Hypertextovodkaz">
    <w:name w:val="Hyperlink"/>
    <w:basedOn w:val="Standardnpsmoodstavce"/>
    <w:rsid w:val="009813C5"/>
    <w:rPr>
      <w:color w:val="0000FF"/>
      <w:u w:val="single"/>
    </w:rPr>
  </w:style>
  <w:style w:type="table" w:styleId="Mkatabulky">
    <w:name w:val="Table Grid"/>
    <w:basedOn w:val="Normlntabulka"/>
    <w:rsid w:val="001C1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D775A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D775A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D775A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59"/>
    <w:rsid w:val="00D775A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59"/>
    <w:rsid w:val="00D775A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0">
    <w:name w:val="s30"/>
    <w:basedOn w:val="Normln"/>
    <w:qFormat/>
    <w:rsid w:val="000E50FE"/>
    <w:pPr>
      <w:widowControl w:val="0"/>
      <w:suppressAutoHyphens/>
      <w:spacing w:before="58" w:after="58" w:line="276" w:lineRule="auto"/>
      <w:jc w:val="both"/>
    </w:pPr>
    <w:rPr>
      <w:rFonts w:ascii="Arial" w:eastAsia="Noto Sans CJK SC Regular" w:hAnsi="Arial" w:cs="Lohit Devanagari"/>
      <w:kern w:val="2"/>
      <w:sz w:val="22"/>
      <w:lang w:val="en-US" w:eastAsia="zh-CN" w:bidi="hi-IN"/>
    </w:rPr>
  </w:style>
  <w:style w:type="character" w:customStyle="1" w:styleId="normaltextrun">
    <w:name w:val="normaltextrun"/>
    <w:basedOn w:val="Standardnpsmoodstavce"/>
    <w:rsid w:val="00B1399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D72BA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72BA"/>
    <w:rPr>
      <w:rFonts w:ascii="Calibri" w:eastAsia="Calibri" w:hAnsi="Calibri"/>
      <w:lang w:val="x-none" w:eastAsia="en-US"/>
    </w:rPr>
  </w:style>
  <w:style w:type="character" w:styleId="Znakapoznpodarou">
    <w:name w:val="footnote reference"/>
    <w:uiPriority w:val="99"/>
    <w:semiHidden/>
    <w:unhideWhenUsed/>
    <w:rsid w:val="000D72BA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F90F9D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F90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5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c-word-edit.officeapps.live.com/we/wordeditorframe.aspx?ui=cs-CZ&amp;rs=cs-CZ&amp;wopisrc=https%3A%2F%2Fsspolomouc-my.sharepoint.com%2Fpersonal%2Freditel_ssp-ol_cz%2F_vti_bin%2Fwopi.ashx%2Ffiles%2Fc6b3aea487a64ddbbbb4f8b33da5fd38&amp;wdenableroaming=1&amp;mscc=1&amp;wdodb=1&amp;hid=EAD002A2-7093-F000-D8CD-0283BAB3AC23.0&amp;uih=sharepointcom&amp;wdlcid=cs-CZ&amp;jsapi=1&amp;jsapiver=v2&amp;corrid=7278ad3d-02e3-eaeb-00c3-5a861cfd5f8e&amp;usid=7278ad3d-02e3-eaeb-00c3-5a861cfd5f8e&amp;newsession=1&amp;sftc=1&amp;uihit=docaspx&amp;muv=1&amp;ats=PairwiseBroker&amp;cac=1&amp;sams=1&amp;mtf=1&amp;sfp=1&amp;sdp=1&amp;hch=1&amp;hwfh=1&amp;dchat=1&amp;sc=%7B%22pmo%22%3A%22https%3A%2F%2Fsspolomouc-my.sharepoint.com%22%2C%22pmshare%22%3Atrue%7D&amp;ctp=LeastProtected&amp;rct=Normal&amp;wdorigin=ItemsView&amp;wdhostclicktime=1774272499979&amp;afdflight=16&amp;csiro=1&amp;instantedit=1&amp;wopicomplete=1&amp;wdredirectionreason=Unified_SingleFlush" TargetMode="External"/><Relationship Id="rId5" Type="http://schemas.openxmlformats.org/officeDocument/2006/relationships/numbering" Target="numbering.xml"/><Relationship Id="R019aa0a6c059404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439701e64a1d4560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uc-word-edit.officeapps.live.com/we/wordeditorframe.aspx?ui=cs-CZ&amp;rs=cs-CZ&amp;wopisrc=https%3A%2F%2Fsspolomouc-my.sharepoint.com%2Fpersonal%2Freditel_ssp-ol_cz%2F_vti_bin%2Fwopi.ashx%2Ffiles%2Fc6b3aea487a64ddbbbb4f8b33da5fd38&amp;wdenableroaming=1&amp;mscc=1&amp;wdodb=1&amp;hid=EAD002A2-7093-F000-D8CD-0283BAB3AC23.0&amp;uih=sharepointcom&amp;wdlcid=cs-CZ&amp;jsapi=1&amp;jsapiver=v2&amp;corrid=7278ad3d-02e3-eaeb-00c3-5a861cfd5f8e&amp;usid=7278ad3d-02e3-eaeb-00c3-5a861cfd5f8e&amp;newsession=1&amp;sftc=1&amp;uihit=docaspx&amp;muv=1&amp;ats=PairwiseBroker&amp;cac=1&amp;sams=1&amp;mtf=1&amp;sfp=1&amp;sdp=1&amp;hch=1&amp;hwfh=1&amp;dchat=1&amp;sc=%7B%22pmo%22%3A%22https%3A%2F%2Fsspolomouc-my.sharepoint.com%22%2C%22pmshare%22%3Atrue%7D&amp;ctp=LeastProtected&amp;rct=Normal&amp;wdorigin=ItemsView&amp;wdhostclicktime=1774272499979&amp;afdflight=16&amp;csiro=1&amp;instantedit=1&amp;wopicomplete=1&amp;wdredirectionreason=Unified_SingleFlus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&#382;ivatel\Dokumenty\vzor%20p&#237;semnosti%20SSP%201.2.2010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EC2CED07682449C2D23387D641271" ma:contentTypeVersion="13" ma:contentTypeDescription="Vytvoří nový dokument" ma:contentTypeScope="" ma:versionID="6432ceeb4b3549ad938937be4d1e0067">
  <xsd:schema xmlns:xsd="http://www.w3.org/2001/XMLSchema" xmlns:xs="http://www.w3.org/2001/XMLSchema" xmlns:p="http://schemas.microsoft.com/office/2006/metadata/properties" xmlns:ns2="92c201d1-ab78-4a57-b752-bdb9a071dbce" xmlns:ns3="ef9982be-e45d-4431-b135-34e7c6e5fca6" targetNamespace="http://schemas.microsoft.com/office/2006/metadata/properties" ma:root="true" ma:fieldsID="1d6dc2c37e63029fab88447a6cbcc4a5" ns2:_="" ns3:_="">
    <xsd:import namespace="92c201d1-ab78-4a57-b752-bdb9a071dbce"/>
    <xsd:import namespace="ef9982be-e45d-4431-b135-34e7c6e5fc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01d1-ab78-4a57-b752-bdb9a071db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c8972f4-ddf0-4615-9dc8-59452585c2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982be-e45d-4431-b135-34e7c6e5fc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2671902-2587-4c20-9480-06ad373b13e2}" ma:internalName="TaxCatchAll" ma:showField="CatchAllData" ma:web="ef9982be-e45d-4431-b135-34e7c6e5fc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c201d1-ab78-4a57-b752-bdb9a071dbce">
      <Terms xmlns="http://schemas.microsoft.com/office/infopath/2007/PartnerControls"/>
    </lcf76f155ced4ddcb4097134ff3c332f>
    <TaxCatchAll xmlns="ef9982be-e45d-4431-b135-34e7c6e5fca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0C7DE-9154-45F3-8C5C-FC4B45CDC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01d1-ab78-4a57-b752-bdb9a071dbce"/>
    <ds:schemaRef ds:uri="ef9982be-e45d-4431-b135-34e7c6e5fc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14C721-91F5-4BE4-B7A0-C3E57FFD28DA}">
  <ds:schemaRefs>
    <ds:schemaRef ds:uri="http://schemas.microsoft.com/office/2006/metadata/properties"/>
    <ds:schemaRef ds:uri="http://schemas.microsoft.com/office/infopath/2007/PartnerControls"/>
    <ds:schemaRef ds:uri="92c201d1-ab78-4a57-b752-bdb9a071dbce"/>
    <ds:schemaRef ds:uri="ef9982be-e45d-4431-b135-34e7c6e5fca6"/>
  </ds:schemaRefs>
</ds:datastoreItem>
</file>

<file path=customXml/itemProps3.xml><?xml version="1.0" encoding="utf-8"?>
<ds:datastoreItem xmlns:ds="http://schemas.openxmlformats.org/officeDocument/2006/customXml" ds:itemID="{2AD2266A-C399-483C-8245-4A265B0CC5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DE9CF5-25F5-46A8-B15E-18714BED7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 písemnosti SSP 1.2.2010</Template>
  <TotalTime>1</TotalTime>
  <Pages>4</Pages>
  <Words>885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doma</Company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Božena Parobková</dc:creator>
  <cp:lastModifiedBy>Zuzana Černá</cp:lastModifiedBy>
  <cp:revision>2</cp:revision>
  <cp:lastPrinted>2019-08-15T11:26:00Z</cp:lastPrinted>
  <dcterms:created xsi:type="dcterms:W3CDTF">2026-04-30T06:30:00Z</dcterms:created>
  <dcterms:modified xsi:type="dcterms:W3CDTF">2026-04-30T06:30:00Z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0x010100178EC2CED07682449C2D23387D641271</vt:lpwstr>
  </property>
  <property fmtid="{D5CDD505-2E9C-101B-9397-08002B2CF9AE}" pid="3" name="MediaServiceImageTags">
    <vt:lpwstr/>
  </property>
</Properties>
</file>